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C78F7" w14:textId="78A97C63" w:rsidR="00C5023D" w:rsidRDefault="00C5023D" w:rsidP="005B321F">
      <w:pPr>
        <w:tabs>
          <w:tab w:val="left" w:pos="2625"/>
        </w:tabs>
        <w:rPr>
          <w:rFonts w:asciiTheme="minorHAnsi" w:hAnsiTheme="minorHAnsi"/>
          <w:b/>
          <w:bCs/>
          <w:sz w:val="24"/>
          <w:szCs w:val="24"/>
        </w:rPr>
      </w:pPr>
    </w:p>
    <w:p w14:paraId="5E533838" w14:textId="3742FFBF" w:rsidR="00C5023D" w:rsidRDefault="00343B4E" w:rsidP="005B321F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January 2022</w:t>
      </w:r>
    </w:p>
    <w:p w14:paraId="3C98F4C6" w14:textId="52D13B45" w:rsidR="00C5023D" w:rsidRDefault="00E1182B" w:rsidP="00C5023D">
      <w:pPr>
        <w:tabs>
          <w:tab w:val="left" w:pos="2625"/>
        </w:tabs>
        <w:jc w:val="center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bCs/>
          <w:sz w:val="24"/>
          <w:szCs w:val="24"/>
        </w:rPr>
        <w:t>Year 10 Work Experience- 27</w:t>
      </w:r>
      <w:r w:rsidRPr="00E1182B">
        <w:rPr>
          <w:rFonts w:asciiTheme="minorHAnsi" w:hAnsiTheme="minorHAnsi"/>
          <w:b/>
          <w:bCs/>
          <w:sz w:val="24"/>
          <w:szCs w:val="24"/>
          <w:vertAlign w:val="superscript"/>
        </w:rPr>
        <w:t>th</w:t>
      </w:r>
      <w:r>
        <w:rPr>
          <w:rFonts w:asciiTheme="minorHAnsi" w:hAnsiTheme="minorHAnsi"/>
          <w:b/>
          <w:bCs/>
          <w:sz w:val="24"/>
          <w:szCs w:val="24"/>
        </w:rPr>
        <w:t xml:space="preserve"> June – 1</w:t>
      </w:r>
      <w:r w:rsidRPr="00E1182B">
        <w:rPr>
          <w:rFonts w:asciiTheme="minorHAnsi" w:hAnsiTheme="minorHAnsi"/>
          <w:b/>
          <w:bCs/>
          <w:sz w:val="24"/>
          <w:szCs w:val="24"/>
          <w:vertAlign w:val="superscript"/>
        </w:rPr>
        <w:t>st</w:t>
      </w:r>
      <w:r>
        <w:rPr>
          <w:rFonts w:asciiTheme="minorHAnsi" w:hAnsiTheme="minorHAnsi"/>
          <w:b/>
          <w:bCs/>
          <w:sz w:val="24"/>
          <w:szCs w:val="24"/>
        </w:rPr>
        <w:t xml:space="preserve"> July </w:t>
      </w:r>
    </w:p>
    <w:p w14:paraId="3FDBAF0B" w14:textId="77777777" w:rsidR="00E1182B" w:rsidRDefault="00E1182B" w:rsidP="00C5023D">
      <w:pPr>
        <w:tabs>
          <w:tab w:val="left" w:pos="2625"/>
        </w:tabs>
        <w:jc w:val="center"/>
        <w:rPr>
          <w:rFonts w:asciiTheme="minorHAnsi" w:hAnsiTheme="minorHAnsi"/>
          <w:sz w:val="24"/>
          <w:szCs w:val="24"/>
        </w:rPr>
      </w:pPr>
    </w:p>
    <w:p w14:paraId="52DBBBAA" w14:textId="28A3954A" w:rsidR="00C5023D" w:rsidRDefault="00C5023D" w:rsidP="00C5023D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Dear parent/guardian, </w:t>
      </w:r>
    </w:p>
    <w:p w14:paraId="757DD32C" w14:textId="13569C94" w:rsidR="00C5023D" w:rsidRDefault="00C5023D" w:rsidP="00C5023D">
      <w:pPr>
        <w:tabs>
          <w:tab w:val="left" w:pos="2625"/>
        </w:tabs>
        <w:jc w:val="center"/>
        <w:rPr>
          <w:rFonts w:asciiTheme="minorHAnsi" w:hAnsiTheme="minorHAnsi"/>
          <w:sz w:val="24"/>
          <w:szCs w:val="24"/>
        </w:rPr>
      </w:pPr>
    </w:p>
    <w:p w14:paraId="7CC19F85" w14:textId="51F9CCA9" w:rsidR="00C5023D" w:rsidRDefault="00E1182B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At BGN we try to have a particular focus on careers and </w:t>
      </w:r>
      <w:proofErr w:type="gramStart"/>
      <w:r>
        <w:rPr>
          <w:rFonts w:asciiTheme="minorHAnsi" w:hAnsiTheme="minorHAnsi"/>
          <w:sz w:val="24"/>
          <w:szCs w:val="24"/>
        </w:rPr>
        <w:t>future plans</w:t>
      </w:r>
      <w:proofErr w:type="gramEnd"/>
      <w:r>
        <w:rPr>
          <w:rFonts w:asciiTheme="minorHAnsi" w:hAnsiTheme="minorHAnsi"/>
          <w:sz w:val="24"/>
          <w:szCs w:val="24"/>
        </w:rPr>
        <w:t xml:space="preserve"> in Year 10. Last term</w:t>
      </w:r>
      <w:r w:rsidR="00343B4E">
        <w:rPr>
          <w:rFonts w:asciiTheme="minorHAnsi" w:hAnsiTheme="minorHAnsi"/>
          <w:sz w:val="24"/>
          <w:szCs w:val="24"/>
        </w:rPr>
        <w:t xml:space="preserve">, </w:t>
      </w:r>
      <w:r w:rsidR="00343B4E" w:rsidRPr="00343B4E">
        <w:rPr>
          <w:rFonts w:asciiTheme="minorHAnsi" w:hAnsiTheme="minorHAnsi"/>
          <w:sz w:val="24"/>
          <w:szCs w:val="24"/>
        </w:rPr>
        <w:t>during form time</w:t>
      </w:r>
      <w:r w:rsidR="00343B4E">
        <w:rPr>
          <w:rFonts w:asciiTheme="minorHAnsi" w:hAnsiTheme="minorHAnsi"/>
          <w:sz w:val="24"/>
          <w:szCs w:val="24"/>
        </w:rPr>
        <w:t>,</w:t>
      </w:r>
      <w:r w:rsidR="00343B4E" w:rsidRPr="00343B4E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Year 10 were working through booklets thinking about their </w:t>
      </w:r>
      <w:r w:rsidR="00DF104D">
        <w:rPr>
          <w:rFonts w:asciiTheme="minorHAnsi" w:hAnsiTheme="minorHAnsi"/>
          <w:sz w:val="24"/>
          <w:szCs w:val="24"/>
        </w:rPr>
        <w:t>employability skills and creating their CVs.</w:t>
      </w:r>
    </w:p>
    <w:p w14:paraId="43886FC6" w14:textId="6434D65E" w:rsidR="00DF104D" w:rsidRDefault="00DF104D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5A10D360" w14:textId="3DE1A67F" w:rsidR="00DF104D" w:rsidRDefault="00DF104D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For the last two years, due to the pandemic, we have been unable to run face-to-face work experience for year 10 students. </w:t>
      </w:r>
      <w:proofErr w:type="gramStart"/>
      <w:r>
        <w:rPr>
          <w:rFonts w:asciiTheme="minorHAnsi" w:hAnsiTheme="minorHAnsi"/>
          <w:sz w:val="24"/>
          <w:szCs w:val="24"/>
        </w:rPr>
        <w:t>However</w:t>
      </w:r>
      <w:proofErr w:type="gramEnd"/>
      <w:r>
        <w:rPr>
          <w:rFonts w:asciiTheme="minorHAnsi" w:hAnsiTheme="minorHAnsi"/>
          <w:sz w:val="24"/>
          <w:szCs w:val="24"/>
        </w:rPr>
        <w:t xml:space="preserve"> we are delighted to say that we plan for it to take place this year</w:t>
      </w:r>
      <w:r w:rsidR="002448AE">
        <w:rPr>
          <w:rFonts w:asciiTheme="minorHAnsi" w:hAnsiTheme="minorHAnsi"/>
          <w:sz w:val="24"/>
          <w:szCs w:val="24"/>
        </w:rPr>
        <w:t>,</w:t>
      </w:r>
      <w:r>
        <w:rPr>
          <w:rFonts w:asciiTheme="minorHAnsi" w:hAnsiTheme="minorHAnsi"/>
          <w:sz w:val="24"/>
          <w:szCs w:val="24"/>
        </w:rPr>
        <w:t xml:space="preserve"> in the summer term </w:t>
      </w:r>
      <w:r w:rsidRPr="00DF104D">
        <w:rPr>
          <w:rFonts w:asciiTheme="minorHAnsi" w:hAnsiTheme="minorHAnsi"/>
          <w:b/>
          <w:bCs/>
          <w:sz w:val="24"/>
          <w:szCs w:val="24"/>
        </w:rPr>
        <w:t>Monday 27</w:t>
      </w:r>
      <w:r w:rsidRPr="00DF104D">
        <w:rPr>
          <w:rFonts w:asciiTheme="minorHAnsi" w:hAnsiTheme="minorHAnsi"/>
          <w:b/>
          <w:bCs/>
          <w:sz w:val="24"/>
          <w:szCs w:val="24"/>
          <w:vertAlign w:val="superscript"/>
        </w:rPr>
        <w:t>th</w:t>
      </w:r>
      <w:r w:rsidRPr="00DF104D">
        <w:rPr>
          <w:rFonts w:asciiTheme="minorHAnsi" w:hAnsiTheme="minorHAnsi"/>
          <w:b/>
          <w:bCs/>
          <w:sz w:val="24"/>
          <w:szCs w:val="24"/>
        </w:rPr>
        <w:t xml:space="preserve"> June to Friday 1</w:t>
      </w:r>
      <w:r w:rsidRPr="00DF104D">
        <w:rPr>
          <w:rFonts w:asciiTheme="minorHAnsi" w:hAnsiTheme="minorHAnsi"/>
          <w:b/>
          <w:bCs/>
          <w:sz w:val="24"/>
          <w:szCs w:val="24"/>
          <w:vertAlign w:val="superscript"/>
        </w:rPr>
        <w:t>st</w:t>
      </w:r>
      <w:r w:rsidRPr="00DF104D">
        <w:rPr>
          <w:rFonts w:asciiTheme="minorHAnsi" w:hAnsiTheme="minorHAnsi"/>
          <w:b/>
          <w:bCs/>
          <w:sz w:val="24"/>
          <w:szCs w:val="24"/>
        </w:rPr>
        <w:t xml:space="preserve"> July.</w:t>
      </w:r>
      <w:r>
        <w:rPr>
          <w:rFonts w:asciiTheme="minorHAnsi" w:hAnsiTheme="minorHAnsi"/>
          <w:sz w:val="24"/>
          <w:szCs w:val="24"/>
        </w:rPr>
        <w:t xml:space="preserve">  We appreciate that students may find it </w:t>
      </w:r>
      <w:r w:rsidR="003F194F">
        <w:rPr>
          <w:rFonts w:asciiTheme="minorHAnsi" w:hAnsiTheme="minorHAnsi"/>
          <w:sz w:val="24"/>
          <w:szCs w:val="24"/>
        </w:rPr>
        <w:t xml:space="preserve">difficult to find placements this year so please see attached an extensive list of local employers who have previously accepted students for work experience. It is not a guarantee that these companies will accept </w:t>
      </w:r>
      <w:r w:rsidR="002448AE">
        <w:rPr>
          <w:rFonts w:asciiTheme="minorHAnsi" w:hAnsiTheme="minorHAnsi"/>
          <w:sz w:val="24"/>
          <w:szCs w:val="24"/>
        </w:rPr>
        <w:t>students,</w:t>
      </w:r>
      <w:r w:rsidR="003F194F">
        <w:rPr>
          <w:rFonts w:asciiTheme="minorHAnsi" w:hAnsiTheme="minorHAnsi"/>
          <w:sz w:val="24"/>
          <w:szCs w:val="24"/>
        </w:rPr>
        <w:t xml:space="preserve"> but it is worth a try. </w:t>
      </w:r>
      <w:r w:rsidR="00343B4E">
        <w:rPr>
          <w:rFonts w:asciiTheme="minorHAnsi" w:hAnsiTheme="minorHAnsi"/>
          <w:sz w:val="24"/>
          <w:szCs w:val="24"/>
        </w:rPr>
        <w:t>Students who do not secure a placement will remain in school during this week.</w:t>
      </w:r>
    </w:p>
    <w:p w14:paraId="6121D591" w14:textId="6A0AF5E3" w:rsidR="00FD4DBC" w:rsidRDefault="00FD4DBC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4187F9FB" w14:textId="428A0A03" w:rsidR="00FD4DBC" w:rsidRDefault="00FD4DBC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Once students have found a placement, they should complete the attached form which needs to be signed by the employer and parents. This form should be returned to Mrs Russell in the LRC by </w:t>
      </w:r>
      <w:r w:rsidRPr="00FD4DBC">
        <w:rPr>
          <w:rFonts w:asciiTheme="minorHAnsi" w:hAnsiTheme="minorHAnsi"/>
          <w:b/>
          <w:bCs/>
          <w:sz w:val="24"/>
          <w:szCs w:val="24"/>
        </w:rPr>
        <w:t>Monday 25</w:t>
      </w:r>
      <w:r w:rsidRPr="00FD4DBC">
        <w:rPr>
          <w:rFonts w:asciiTheme="minorHAnsi" w:hAnsiTheme="minorHAnsi"/>
          <w:b/>
          <w:bCs/>
          <w:sz w:val="24"/>
          <w:szCs w:val="24"/>
          <w:vertAlign w:val="superscript"/>
        </w:rPr>
        <w:t>th</w:t>
      </w:r>
      <w:r w:rsidRPr="00FD4DBC">
        <w:rPr>
          <w:rFonts w:asciiTheme="minorHAnsi" w:hAnsiTheme="minorHAnsi"/>
          <w:b/>
          <w:bCs/>
          <w:sz w:val="24"/>
          <w:szCs w:val="24"/>
        </w:rPr>
        <w:t xml:space="preserve"> April</w:t>
      </w:r>
      <w:r>
        <w:rPr>
          <w:rFonts w:asciiTheme="minorHAnsi" w:hAnsiTheme="minorHAnsi"/>
          <w:sz w:val="24"/>
          <w:szCs w:val="24"/>
        </w:rPr>
        <w:t>. The form can be returned as a physical copy or emailed to Mrs Russell-</w:t>
      </w:r>
      <w:r w:rsidRPr="00FD4DBC">
        <w:rPr>
          <w:rFonts w:asciiTheme="minorHAnsi" w:hAnsiTheme="minorHAnsi"/>
          <w:sz w:val="24"/>
          <w:szCs w:val="24"/>
        </w:rPr>
        <w:t xml:space="preserve"> </w:t>
      </w:r>
      <w:hyperlink r:id="rId7" w:history="1">
        <w:r w:rsidRPr="00C83265">
          <w:rPr>
            <w:rStyle w:val="Hyperlink"/>
            <w:rFonts w:asciiTheme="minorHAnsi" w:hAnsiTheme="minorHAnsi"/>
            <w:sz w:val="24"/>
            <w:szCs w:val="24"/>
          </w:rPr>
          <w:t>RRussell@bgn.oxon.sch.uk</w:t>
        </w:r>
      </w:hyperlink>
      <w:r>
        <w:rPr>
          <w:rFonts w:asciiTheme="minorHAnsi" w:hAnsiTheme="minorHAnsi"/>
          <w:sz w:val="24"/>
          <w:szCs w:val="24"/>
        </w:rPr>
        <w:t xml:space="preserve"> </w:t>
      </w:r>
    </w:p>
    <w:p w14:paraId="44AEE7D0" w14:textId="04FFDE6C" w:rsidR="00FD4DBC" w:rsidRDefault="00FD4DBC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67049020" w14:textId="76BF12B6" w:rsidR="00FD4DBC" w:rsidRDefault="00FD4DBC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In preparation for their work experience all Year 10 students will have a mock interview </w:t>
      </w:r>
      <w:r w:rsidR="00FD422C">
        <w:rPr>
          <w:rFonts w:asciiTheme="minorHAnsi" w:hAnsiTheme="minorHAnsi"/>
          <w:sz w:val="24"/>
          <w:szCs w:val="24"/>
        </w:rPr>
        <w:t xml:space="preserve">either on </w:t>
      </w:r>
      <w:r w:rsidR="00FD422C" w:rsidRPr="00343B4E">
        <w:rPr>
          <w:rFonts w:asciiTheme="minorHAnsi" w:hAnsiTheme="minorHAnsi"/>
          <w:b/>
          <w:bCs/>
          <w:sz w:val="24"/>
          <w:szCs w:val="24"/>
        </w:rPr>
        <w:t>8</w:t>
      </w:r>
      <w:r w:rsidR="00FD422C" w:rsidRPr="00343B4E">
        <w:rPr>
          <w:rFonts w:asciiTheme="minorHAnsi" w:hAnsiTheme="minorHAnsi"/>
          <w:b/>
          <w:bCs/>
          <w:sz w:val="24"/>
          <w:szCs w:val="24"/>
          <w:vertAlign w:val="superscript"/>
        </w:rPr>
        <w:t>th</w:t>
      </w:r>
      <w:r w:rsidR="00FD422C" w:rsidRPr="00343B4E">
        <w:rPr>
          <w:rFonts w:asciiTheme="minorHAnsi" w:hAnsiTheme="minorHAnsi"/>
          <w:b/>
          <w:bCs/>
          <w:sz w:val="24"/>
          <w:szCs w:val="24"/>
        </w:rPr>
        <w:t xml:space="preserve"> or 10</w:t>
      </w:r>
      <w:r w:rsidR="00FD422C" w:rsidRPr="00343B4E">
        <w:rPr>
          <w:rFonts w:asciiTheme="minorHAnsi" w:hAnsiTheme="minorHAnsi"/>
          <w:b/>
          <w:bCs/>
          <w:sz w:val="24"/>
          <w:szCs w:val="24"/>
          <w:vertAlign w:val="superscript"/>
        </w:rPr>
        <w:t>th</w:t>
      </w:r>
      <w:r w:rsidR="00FD422C" w:rsidRPr="00343B4E">
        <w:rPr>
          <w:rFonts w:asciiTheme="minorHAnsi" w:hAnsiTheme="minorHAnsi"/>
          <w:b/>
          <w:bCs/>
          <w:sz w:val="24"/>
          <w:szCs w:val="24"/>
        </w:rPr>
        <w:t xml:space="preserve"> February</w:t>
      </w:r>
      <w:r w:rsidR="00FD422C">
        <w:rPr>
          <w:rFonts w:asciiTheme="minorHAnsi" w:hAnsiTheme="minorHAnsi"/>
          <w:sz w:val="24"/>
          <w:szCs w:val="24"/>
        </w:rPr>
        <w:t xml:space="preserve">. This interview will either be with a member of the senior leadership team from school or a local employer. It is an opportunity for students to show off their CVs and have a chat about their plans for work experience and beyond. Students will be told of their specific appointment time by their form tutor. </w:t>
      </w:r>
    </w:p>
    <w:p w14:paraId="1B3DCDB3" w14:textId="2D090FFD" w:rsidR="00343B4E" w:rsidRDefault="00343B4E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4FB72D15" w14:textId="7904E26B" w:rsidR="00343B4E" w:rsidRDefault="00343B4E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If you think you or your employer would be able to offer a placement for one of our </w:t>
      </w:r>
      <w:proofErr w:type="gramStart"/>
      <w:r>
        <w:rPr>
          <w:rFonts w:asciiTheme="minorHAnsi" w:hAnsiTheme="minorHAnsi"/>
          <w:sz w:val="24"/>
          <w:szCs w:val="24"/>
        </w:rPr>
        <w:t>students</w:t>
      </w:r>
      <w:proofErr w:type="gramEnd"/>
      <w:r>
        <w:rPr>
          <w:rFonts w:asciiTheme="minorHAnsi" w:hAnsiTheme="minorHAnsi"/>
          <w:sz w:val="24"/>
          <w:szCs w:val="24"/>
        </w:rPr>
        <w:t xml:space="preserve"> then please do let me know. </w:t>
      </w:r>
    </w:p>
    <w:p w14:paraId="448A4680" w14:textId="4136FF7F" w:rsidR="00343B4E" w:rsidRDefault="00343B4E" w:rsidP="00E1182B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If you have any </w:t>
      </w:r>
      <w:proofErr w:type="gramStart"/>
      <w:r>
        <w:rPr>
          <w:rFonts w:asciiTheme="minorHAnsi" w:hAnsiTheme="minorHAnsi"/>
          <w:sz w:val="24"/>
          <w:szCs w:val="24"/>
        </w:rPr>
        <w:t>questions</w:t>
      </w:r>
      <w:proofErr w:type="gramEnd"/>
      <w:r>
        <w:rPr>
          <w:rFonts w:asciiTheme="minorHAnsi" w:hAnsiTheme="minorHAnsi"/>
          <w:sz w:val="24"/>
          <w:szCs w:val="24"/>
        </w:rPr>
        <w:t xml:space="preserve"> then please contact me. </w:t>
      </w:r>
    </w:p>
    <w:p w14:paraId="6AFACA1E" w14:textId="77777777" w:rsidR="00C5023D" w:rsidRPr="00C5023D" w:rsidRDefault="00C5023D" w:rsidP="00C5023D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469C758A" w14:textId="4679A50E" w:rsidR="00D14269" w:rsidRDefault="00D14269" w:rsidP="005B321F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Kind regards, </w:t>
      </w:r>
    </w:p>
    <w:p w14:paraId="43BDE799" w14:textId="77777777" w:rsidR="00C5023D" w:rsidRDefault="00C5023D" w:rsidP="005B321F">
      <w:pPr>
        <w:tabs>
          <w:tab w:val="left" w:pos="2625"/>
        </w:tabs>
        <w:rPr>
          <w:rFonts w:asciiTheme="minorHAnsi" w:hAnsiTheme="minorHAnsi"/>
          <w:sz w:val="24"/>
          <w:szCs w:val="24"/>
        </w:rPr>
      </w:pPr>
    </w:p>
    <w:p w14:paraId="6A76A9E1" w14:textId="05E0F1F4" w:rsidR="00D14269" w:rsidRDefault="00D14269" w:rsidP="00343B4E">
      <w:pPr>
        <w:tabs>
          <w:tab w:val="left" w:pos="2625"/>
        </w:tabs>
        <w:rPr>
          <w:rFonts w:asciiTheme="minorHAnsi" w:hAnsiTheme="minorHAnsi"/>
          <w:sz w:val="24"/>
          <w:szCs w:val="24"/>
        </w:rPr>
        <w:sectPr w:rsidR="00D14269" w:rsidSect="00D1426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693" w:right="1418" w:bottom="2410" w:left="1418" w:header="567" w:footer="0" w:gutter="0"/>
          <w:pgNumType w:start="1"/>
          <w:cols w:space="720"/>
          <w:docGrid w:linePitch="326"/>
        </w:sectPr>
      </w:pPr>
      <w:r>
        <w:rPr>
          <w:rFonts w:asciiTheme="minorHAnsi" w:hAnsiTheme="minorHAnsi"/>
          <w:noProof/>
          <w:sz w:val="24"/>
          <w:szCs w:val="24"/>
        </w:rPr>
        <w:drawing>
          <wp:inline distT="0" distB="0" distL="0" distR="0" wp14:anchorId="60FEF4AE" wp14:editId="2FFDA069">
            <wp:extent cx="914400" cy="448628"/>
            <wp:effectExtent l="0" t="0" r="0" b="8890"/>
            <wp:docPr id="7" name="Picture 7" descr="A picture containing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9938" cy="456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sz w:val="24"/>
          <w:szCs w:val="24"/>
        </w:rPr>
        <w:tab/>
      </w:r>
    </w:p>
    <w:p w14:paraId="5F47CFE2" w14:textId="3B5B8B35" w:rsidR="00D14269" w:rsidRPr="00EB3EA3" w:rsidRDefault="002448AE" w:rsidP="00C5023D">
      <w:pPr>
        <w:pStyle w:val="NoSpacing"/>
        <w:ind w:left="-284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ab/>
        <w:t>Mrs Harris- Careers Lead</w:t>
      </w:r>
    </w:p>
    <w:sectPr w:rsidR="00D14269" w:rsidRPr="00EB3EA3" w:rsidSect="00D1426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1906" w:h="16838" w:code="9"/>
      <w:pgMar w:top="2693" w:right="1418" w:bottom="2410" w:left="1418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7E4D9" w14:textId="77777777" w:rsidR="009C690D" w:rsidRDefault="009C690D">
      <w:r>
        <w:separator/>
      </w:r>
    </w:p>
  </w:endnote>
  <w:endnote w:type="continuationSeparator" w:id="0">
    <w:p w14:paraId="0C2CD5E0" w14:textId="77777777" w:rsidR="009C690D" w:rsidRDefault="009C6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84C57" w14:textId="77777777" w:rsidR="00224896" w:rsidRDefault="0022489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9F01B" w14:textId="77777777" w:rsidR="00224896" w:rsidRDefault="00224896" w:rsidP="00A81201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0" wp14:anchorId="051AA79F" wp14:editId="6A9D2965">
              <wp:simplePos x="0" y="0"/>
              <wp:positionH relativeFrom="page">
                <wp:posOffset>1428750</wp:posOffset>
              </wp:positionH>
              <wp:positionV relativeFrom="page">
                <wp:posOffset>9267825</wp:posOffset>
              </wp:positionV>
              <wp:extent cx="4667250" cy="257175"/>
              <wp:effectExtent l="0" t="0" r="0" b="9525"/>
              <wp:wrapNone/>
              <wp:docPr id="1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27288" w14:textId="77777777" w:rsidR="00224896" w:rsidRPr="003737C9" w:rsidRDefault="00224896" w:rsidP="00336AF9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>Principal</w:t>
                          </w:r>
                          <w:r w:rsidRPr="003737C9">
                            <w:rPr>
                              <w:rFonts w:ascii="Arial" w:hAnsi="Arial" w:cs="Arial"/>
                              <w:sz w:val="16"/>
                            </w:rPr>
                            <w:t xml:space="preserve">: 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 Niamh Dolan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, B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Sc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 (</w:t>
                          </w:r>
                          <w:proofErr w:type="gramStart"/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Hons) </w:t>
                          </w:r>
                          <w:r w:rsidRPr="003737C9">
                            <w:rPr>
                              <w:b/>
                              <w:sz w:val="16"/>
                            </w:rPr>
                            <w:t xml:space="preserve">  </w:t>
                          </w:r>
                          <w:proofErr w:type="gramEnd"/>
                          <w:r w:rsidRPr="003737C9">
                            <w:rPr>
                              <w:rFonts w:ascii="Arial" w:hAnsi="Arial"/>
                              <w:i/>
                              <w:sz w:val="16"/>
                            </w:rPr>
                            <w:t>headteacher@bgn.oxon.sch.uk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1AA79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12.5pt;margin-top:729.75pt;width:367.5pt;height:20.25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" o:allowoverlap="f" filled="f" stroked="f">
              <v:textbox>
                <w:txbxContent>
                  <w:p w14:paraId="1F727288" w14:textId="77777777" w:rsidR="00224896" w:rsidRPr="003737C9" w:rsidRDefault="00224896" w:rsidP="00336AF9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Principal</w:t>
                    </w:r>
                    <w:r w:rsidRPr="003737C9">
                      <w:rPr>
                        <w:rFonts w:ascii="Arial" w:hAnsi="Arial" w:cs="Arial"/>
                        <w:sz w:val="16"/>
                      </w:rPr>
                      <w:t xml:space="preserve">: 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M</w:t>
                    </w:r>
                    <w:r>
                      <w:rPr>
                        <w:rFonts w:ascii="Arial" w:hAnsi="Arial" w:cs="Arial"/>
                        <w:b/>
                        <w:sz w:val="16"/>
                      </w:rPr>
                      <w:t>s Niamh Dolan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, B</w:t>
                    </w:r>
                    <w:r>
                      <w:rPr>
                        <w:rFonts w:ascii="Arial" w:hAnsi="Arial" w:cs="Arial"/>
                        <w:b/>
                        <w:sz w:val="16"/>
                      </w:rPr>
                      <w:t>Sc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 (</w:t>
                    </w:r>
                    <w:proofErr w:type="gramStart"/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Hons) </w:t>
                    </w:r>
                    <w:r w:rsidRPr="003737C9">
                      <w:rPr>
                        <w:b/>
                        <w:sz w:val="16"/>
                      </w:rPr>
                      <w:t xml:space="preserve">  </w:t>
                    </w:r>
                    <w:proofErr w:type="gramEnd"/>
                    <w:r w:rsidRPr="003737C9">
                      <w:rPr>
                        <w:rFonts w:ascii="Arial" w:hAnsi="Arial"/>
                        <w:i/>
                        <w:sz w:val="16"/>
                      </w:rPr>
                      <w:t>headteacher@bgn.oxon.sch.uk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294967294" distB="4294967294" distL="114300" distR="114300" simplePos="0" relativeHeight="251669504" behindDoc="0" locked="0" layoutInCell="1" allowOverlap="1" wp14:anchorId="2A49EF18" wp14:editId="716638AB">
              <wp:simplePos x="0" y="0"/>
              <wp:positionH relativeFrom="page">
                <wp:align>center</wp:align>
              </wp:positionH>
              <wp:positionV relativeFrom="page">
                <wp:posOffset>9523094</wp:posOffset>
              </wp:positionV>
              <wp:extent cx="6033135" cy="0"/>
              <wp:effectExtent l="0" t="0" r="24765" b="19050"/>
              <wp:wrapNone/>
              <wp:docPr id="13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A70080" id="Line 11" o:spid="_x0000_s1026" style="position:absolute;z-index:251669504;visibility:visible;mso-wrap-style:square;mso-width-percent:0;mso-height-percent:0;mso-wrap-distance-left:9pt;mso-wrap-distance-top:-6e-5mm;mso-wrap-distance-right:9pt;mso-wrap-distance-bottom:-6e-5mm;mso-position-horizontal:center;mso-position-horizontal-relative:page;mso-position-vertical:absolute;mso-position-vertical-relative:page;mso-width-percent:0;mso-height-percent:0;mso-width-relative:page;mso-height-relative:page" from="0,749.85pt" to="475.05pt,7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" strokecolor="#17365d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998E6DD" wp14:editId="79DD981B">
              <wp:simplePos x="0" y="0"/>
              <wp:positionH relativeFrom="page">
                <wp:posOffset>260350</wp:posOffset>
              </wp:positionH>
              <wp:positionV relativeFrom="page">
                <wp:posOffset>9575800</wp:posOffset>
              </wp:positionV>
              <wp:extent cx="7019925" cy="1095375"/>
              <wp:effectExtent l="0" t="0" r="0" b="9525"/>
              <wp:wrapNone/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9925" cy="1095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6969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C10D733" w14:textId="77777777" w:rsidR="00224896" w:rsidRDefault="00224896" w:rsidP="00B10060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An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cademy within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T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he Pope Francis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Catholic 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Multi Academy Company which is a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company limited by guarantee and an exempt charity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br/>
                            <w:t>registered in Engl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and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Wales with company number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9113542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registered address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Addison Road, Banbury, Oxon, OX16 9DG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4D1C7985" w14:textId="77777777" w:rsidR="00224896" w:rsidRPr="00B10060" w:rsidRDefault="00224896" w:rsidP="00B10060"/>
                        <w:p w14:paraId="586ED3C8" w14:textId="77777777" w:rsidR="00224896" w:rsidRPr="000C380E" w:rsidRDefault="00224896" w:rsidP="0096561F">
                          <w:pPr>
                            <w:jc w:val="center"/>
                            <w:rPr>
                              <w:rFonts w:ascii="Calibri" w:hAnsi="Calibri"/>
                              <w:bCs/>
                              <w:color w:val="17365D"/>
                            </w:rPr>
                          </w:pP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“</w:t>
                          </w: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The school’s contribution to pupils’ personal, spiritual, moral, social and cultural development is exemplary</w:t>
                          </w: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.</w:t>
                          </w:r>
                        </w:p>
                        <w:p w14:paraId="2EBF9226" w14:textId="77777777" w:rsidR="00224896" w:rsidRPr="000C380E" w:rsidRDefault="00224896" w:rsidP="0096561F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</w:rPr>
                          </w:pP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Pupils go out of their way to do good things.  They act as positive role models for younger children</w:t>
                          </w: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.” </w:t>
                          </w:r>
                          <w:r w:rsidRPr="000C380E"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 xml:space="preserve">Ofsted,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>June 2017</w:t>
                          </w:r>
                        </w:p>
                        <w:p w14:paraId="06568444" w14:textId="77777777" w:rsidR="00224896" w:rsidRPr="005D47EF" w:rsidRDefault="00224896" w:rsidP="0096561F">
                          <w:pPr>
                            <w:jc w:val="center"/>
                            <w:rPr>
                              <w:rFonts w:asciiTheme="minorHAnsi" w:hAnsiTheme="minorHAnsi"/>
                              <w:color w:val="17365D" w:themeColor="text2" w:themeShade="BF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998E6DD" id="Text Box 2" o:spid="_x0000_s1029" type="#_x0000_t202" style="position:absolute;margin-left:20.5pt;margin-top:754pt;width:552.75pt;height:86.25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" filled="f" fillcolor="#969696" stroked="f" strokeweight=".5pt">
              <v:textbox>
                <w:txbxContent>
                  <w:p w14:paraId="1C10D733" w14:textId="77777777" w:rsidR="00224896" w:rsidRDefault="00224896" w:rsidP="00B10060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An </w:t>
                    </w:r>
                    <w:r>
                      <w:rPr>
                        <w:b w:val="0"/>
                        <w:sz w:val="18"/>
                        <w:szCs w:val="18"/>
                      </w:rPr>
                      <w:t>a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cademy within </w:t>
                    </w:r>
                    <w:r>
                      <w:rPr>
                        <w:b w:val="0"/>
                        <w:sz w:val="18"/>
                        <w:szCs w:val="18"/>
                      </w:rPr>
                      <w:t>T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he Pope Francis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Catholic 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Multi Academy Company which is a </w:t>
                    </w:r>
                    <w:r>
                      <w:rPr>
                        <w:b w:val="0"/>
                        <w:sz w:val="18"/>
                        <w:szCs w:val="18"/>
                      </w:rPr>
                      <w:t>company limited by guarantee and an exempt charity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br/>
                      <w:t>registered in Engl</w:t>
                    </w:r>
                    <w:r>
                      <w:rPr>
                        <w:b w:val="0"/>
                        <w:sz w:val="18"/>
                        <w:szCs w:val="18"/>
                      </w:rPr>
                      <w:t>and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Wales with company number </w:t>
                    </w:r>
                    <w:r>
                      <w:rPr>
                        <w:b w:val="0"/>
                        <w:sz w:val="18"/>
                        <w:szCs w:val="18"/>
                      </w:rPr>
                      <w:t>9113542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registered address </w:t>
                    </w:r>
                    <w:r>
                      <w:rPr>
                        <w:b w:val="0"/>
                        <w:sz w:val="18"/>
                        <w:szCs w:val="18"/>
                      </w:rPr>
                      <w:t>Addison Road, Banbury, Oxon, OX16 9DG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. </w:t>
                    </w:r>
                  </w:p>
                  <w:p w14:paraId="4D1C7985" w14:textId="77777777" w:rsidR="00224896" w:rsidRPr="00B10060" w:rsidRDefault="00224896" w:rsidP="00B10060"/>
                  <w:p w14:paraId="586ED3C8" w14:textId="77777777" w:rsidR="00224896" w:rsidRPr="000C380E" w:rsidRDefault="00224896" w:rsidP="0096561F">
                    <w:pPr>
                      <w:jc w:val="center"/>
                      <w:rPr>
                        <w:rFonts w:ascii="Calibri" w:hAnsi="Calibri"/>
                        <w:bCs/>
                        <w:color w:val="17365D"/>
                      </w:rPr>
                    </w:pP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>“</w:t>
                    </w:r>
                    <w:r>
                      <w:rPr>
                        <w:rFonts w:ascii="Calibri" w:hAnsi="Calibri"/>
                        <w:bCs/>
                        <w:color w:val="17365D"/>
                      </w:rPr>
                      <w:t>The school’s contribution to pupils’ personal, spiritual, moral, social and cultural development is exemplary</w:t>
                    </w: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>.</w:t>
                    </w:r>
                  </w:p>
                  <w:p w14:paraId="2EBF9226" w14:textId="77777777" w:rsidR="00224896" w:rsidRPr="000C380E" w:rsidRDefault="00224896" w:rsidP="0096561F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</w:rPr>
                    </w:pPr>
                    <w:r>
                      <w:rPr>
                        <w:rFonts w:ascii="Calibri" w:hAnsi="Calibri"/>
                        <w:bCs/>
                        <w:color w:val="17365D"/>
                      </w:rPr>
                      <w:t>Pupils go out of their way to do good things</w:t>
                    </w:r>
                    <w:proofErr w:type="gramStart"/>
                    <w:r>
                      <w:rPr>
                        <w:rFonts w:ascii="Calibri" w:hAnsi="Calibri"/>
                        <w:bCs/>
                        <w:color w:val="17365D"/>
                      </w:rPr>
                      <w:t xml:space="preserve">.  </w:t>
                    </w:r>
                    <w:proofErr w:type="gramEnd"/>
                    <w:r>
                      <w:rPr>
                        <w:rFonts w:ascii="Calibri" w:hAnsi="Calibri"/>
                        <w:bCs/>
                        <w:color w:val="17365D"/>
                      </w:rPr>
                      <w:t>They act as positive role models for younger children</w:t>
                    </w: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 xml:space="preserve">.” </w:t>
                    </w:r>
                    <w:r w:rsidRPr="000C380E"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 xml:space="preserve">Ofsted, </w:t>
                    </w:r>
                    <w:r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>June 2017</w:t>
                    </w:r>
                  </w:p>
                  <w:p w14:paraId="06568444" w14:textId="77777777" w:rsidR="00224896" w:rsidRPr="005D47EF" w:rsidRDefault="00224896" w:rsidP="0096561F">
                    <w:pPr>
                      <w:jc w:val="center"/>
                      <w:rPr>
                        <w:rFonts w:asciiTheme="minorHAnsi" w:hAnsiTheme="minorHAnsi"/>
                        <w:color w:val="17365D" w:themeColor="text2" w:themeShade="BF"/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5212C55" wp14:editId="24AEA1B5">
              <wp:simplePos x="0" y="0"/>
              <wp:positionH relativeFrom="column">
                <wp:posOffset>4986020</wp:posOffset>
              </wp:positionH>
              <wp:positionV relativeFrom="paragraph">
                <wp:posOffset>-45085</wp:posOffset>
              </wp:positionV>
              <wp:extent cx="240665" cy="237490"/>
              <wp:effectExtent l="0" t="0" r="6985" b="0"/>
              <wp:wrapNone/>
              <wp:docPr id="1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95E5CB" w14:textId="77777777" w:rsidR="00224896" w:rsidRDefault="00224896" w:rsidP="00A81201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212C55" id="_x0000_s1030" type="#_x0000_t202" style="position:absolute;margin-left:392.6pt;margin-top:-3.55pt;width:18.95pt;height:18.7pt;z-index:2516705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" stroked="f">
              <v:textbox style="mso-fit-shape-to-text:t">
                <w:txbxContent>
                  <w:p w14:paraId="2B95E5CB" w14:textId="77777777" w:rsidR="00224896" w:rsidRDefault="00224896" w:rsidP="00A81201"/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A7E54A6" wp14:editId="3B82517A">
              <wp:simplePos x="0" y="0"/>
              <wp:positionH relativeFrom="column">
                <wp:posOffset>2070100</wp:posOffset>
              </wp:positionH>
              <wp:positionV relativeFrom="paragraph">
                <wp:posOffset>2540</wp:posOffset>
              </wp:positionV>
              <wp:extent cx="240665" cy="237490"/>
              <wp:effectExtent l="0" t="0" r="6985" b="0"/>
              <wp:wrapNone/>
              <wp:docPr id="1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96AFCD" w14:textId="77777777" w:rsidR="00224896" w:rsidRDefault="00224896" w:rsidP="00A81201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7E54A6" id="_x0000_s1031" type="#_x0000_t202" style="position:absolute;margin-left:163pt;margin-top:.2pt;width:18.95pt;height:18.7pt;z-index:2516715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" stroked="f">
              <v:textbox style="mso-fit-shape-to-text:t">
                <w:txbxContent>
                  <w:p w14:paraId="2096AFCD" w14:textId="77777777" w:rsidR="00224896" w:rsidRDefault="00224896" w:rsidP="00A81201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3CF2" w14:textId="77777777" w:rsidR="00224896" w:rsidRDefault="00224896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20121" w14:textId="77777777" w:rsidR="00224896" w:rsidRDefault="00224896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425EE" w14:textId="77777777" w:rsidR="00224896" w:rsidRDefault="00224896" w:rsidP="00A81201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72D47667" wp14:editId="5BCF4D78">
              <wp:simplePos x="0" y="0"/>
              <wp:positionH relativeFrom="page">
                <wp:posOffset>1428750</wp:posOffset>
              </wp:positionH>
              <wp:positionV relativeFrom="page">
                <wp:posOffset>9267825</wp:posOffset>
              </wp:positionV>
              <wp:extent cx="4667250" cy="257175"/>
              <wp:effectExtent l="0" t="0" r="0" b="952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67250" cy="25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B8B944" w14:textId="77777777" w:rsidR="00224896" w:rsidRPr="003737C9" w:rsidRDefault="00224896" w:rsidP="00336AF9">
                          <w:pPr>
                            <w:jc w:val="center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>Principal</w:t>
                          </w:r>
                          <w:r w:rsidRPr="003737C9">
                            <w:rPr>
                              <w:rFonts w:ascii="Arial" w:hAnsi="Arial" w:cs="Arial"/>
                              <w:sz w:val="16"/>
                            </w:rPr>
                            <w:t xml:space="preserve">: 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M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 Niamh Dolan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, B</w:t>
                          </w:r>
                          <w:r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>Sc</w:t>
                          </w:r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 (</w:t>
                          </w:r>
                          <w:proofErr w:type="gramStart"/>
                          <w:r w:rsidRPr="003737C9">
                            <w:rPr>
                              <w:rFonts w:ascii="Arial" w:hAnsi="Arial" w:cs="Arial"/>
                              <w:b/>
                              <w:sz w:val="16"/>
                            </w:rPr>
                            <w:t xml:space="preserve">Hons) </w:t>
                          </w:r>
                          <w:r w:rsidRPr="003737C9">
                            <w:rPr>
                              <w:b/>
                              <w:sz w:val="16"/>
                            </w:rPr>
                            <w:t xml:space="preserve">  </w:t>
                          </w:r>
                          <w:proofErr w:type="gramEnd"/>
                          <w:r w:rsidRPr="003737C9">
                            <w:rPr>
                              <w:rFonts w:ascii="Arial" w:hAnsi="Arial"/>
                              <w:i/>
                              <w:sz w:val="16"/>
                            </w:rPr>
                            <w:t>headteacher@bgn.oxon.sch.uk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D47667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112.5pt;margin-top:729.75pt;width:367.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" o:allowoverlap="f" filled="f" stroked="f">
              <v:textbox>
                <w:txbxContent>
                  <w:p w14:paraId="47B8B944" w14:textId="77777777" w:rsidR="00224896" w:rsidRPr="003737C9" w:rsidRDefault="00224896" w:rsidP="00336AF9">
                    <w:pPr>
                      <w:jc w:val="center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>Principal</w:t>
                    </w:r>
                    <w:r w:rsidRPr="003737C9">
                      <w:rPr>
                        <w:rFonts w:ascii="Arial" w:hAnsi="Arial" w:cs="Arial"/>
                        <w:sz w:val="16"/>
                      </w:rPr>
                      <w:t xml:space="preserve">: 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M</w:t>
                    </w:r>
                    <w:r>
                      <w:rPr>
                        <w:rFonts w:ascii="Arial" w:hAnsi="Arial" w:cs="Arial"/>
                        <w:b/>
                        <w:sz w:val="16"/>
                      </w:rPr>
                      <w:t>s Niamh Dolan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>, B</w:t>
                    </w:r>
                    <w:r>
                      <w:rPr>
                        <w:rFonts w:ascii="Arial" w:hAnsi="Arial" w:cs="Arial"/>
                        <w:b/>
                        <w:sz w:val="16"/>
                      </w:rPr>
                      <w:t>Sc</w:t>
                    </w:r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 (</w:t>
                    </w:r>
                    <w:proofErr w:type="gramStart"/>
                    <w:r w:rsidRPr="003737C9">
                      <w:rPr>
                        <w:rFonts w:ascii="Arial" w:hAnsi="Arial" w:cs="Arial"/>
                        <w:b/>
                        <w:sz w:val="16"/>
                      </w:rPr>
                      <w:t xml:space="preserve">Hons) </w:t>
                    </w:r>
                    <w:r w:rsidRPr="003737C9">
                      <w:rPr>
                        <w:b/>
                        <w:sz w:val="16"/>
                      </w:rPr>
                      <w:t xml:space="preserve">  </w:t>
                    </w:r>
                    <w:proofErr w:type="gramEnd"/>
                    <w:r w:rsidRPr="003737C9">
                      <w:rPr>
                        <w:rFonts w:ascii="Arial" w:hAnsi="Arial"/>
                        <w:i/>
                        <w:sz w:val="16"/>
                      </w:rPr>
                      <w:t>headteacher@bgn.oxon.sch.uk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ADBDEC5" wp14:editId="1FFDEDCE">
              <wp:simplePos x="0" y="0"/>
              <wp:positionH relativeFrom="page">
                <wp:align>center</wp:align>
              </wp:positionH>
              <wp:positionV relativeFrom="page">
                <wp:posOffset>9523094</wp:posOffset>
              </wp:positionV>
              <wp:extent cx="6033135" cy="0"/>
              <wp:effectExtent l="0" t="0" r="24765" b="19050"/>
              <wp:wrapNone/>
              <wp:docPr id="5" name="Lin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3313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17365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BC6494" id="Line 1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center;mso-position-horizontal-relative:page;mso-position-vertical:absolute;mso-position-vertical-relative:page;mso-width-percent:0;mso-height-percent:0;mso-width-relative:page;mso-height-relative:page" from="0,749.85pt" to="475.05pt,7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" strokecolor="#17365d">
              <w10:wrap anchorx="page" anchory="page"/>
            </v:lin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98C130" wp14:editId="5E3847F8">
              <wp:simplePos x="0" y="0"/>
              <wp:positionH relativeFrom="page">
                <wp:posOffset>260350</wp:posOffset>
              </wp:positionH>
              <wp:positionV relativeFrom="page">
                <wp:posOffset>9575800</wp:posOffset>
              </wp:positionV>
              <wp:extent cx="7019925" cy="1095375"/>
              <wp:effectExtent l="0" t="0" r="0" b="9525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19925" cy="1095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969696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69D3D88" w14:textId="77777777" w:rsidR="00224896" w:rsidRDefault="00224896" w:rsidP="00B10060">
                          <w:pPr>
                            <w:pStyle w:val="Heading3"/>
                            <w:jc w:val="center"/>
                            <w:rPr>
                              <w:b w:val="0"/>
                              <w:sz w:val="18"/>
                              <w:szCs w:val="18"/>
                            </w:rPr>
                          </w:pP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An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cademy within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T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he Pope Francis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 xml:space="preserve">Catholic 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Multi Academy Company which is a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company limited by guarantee and an exempt charity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br/>
                            <w:t>registered in Engl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and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Wales with company number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9113542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 and registered address </w:t>
                          </w:r>
                          <w:r>
                            <w:rPr>
                              <w:b w:val="0"/>
                              <w:sz w:val="18"/>
                              <w:szCs w:val="18"/>
                            </w:rPr>
                            <w:t>Addison Road, Banbury, Oxon, OX16 9DG</w:t>
                          </w:r>
                          <w:r w:rsidRPr="00B10060">
                            <w:rPr>
                              <w:b w:val="0"/>
                              <w:sz w:val="18"/>
                              <w:szCs w:val="18"/>
                            </w:rPr>
                            <w:t xml:space="preserve">. </w:t>
                          </w:r>
                        </w:p>
                        <w:p w14:paraId="294E4A2C" w14:textId="77777777" w:rsidR="00224896" w:rsidRPr="00B10060" w:rsidRDefault="00224896" w:rsidP="00B10060"/>
                        <w:p w14:paraId="3B804391" w14:textId="77777777" w:rsidR="00224896" w:rsidRPr="000C380E" w:rsidRDefault="00224896" w:rsidP="0096561F">
                          <w:pPr>
                            <w:jc w:val="center"/>
                            <w:rPr>
                              <w:rFonts w:ascii="Calibri" w:hAnsi="Calibri"/>
                              <w:bCs/>
                              <w:color w:val="17365D"/>
                            </w:rPr>
                          </w:pP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“</w:t>
                          </w: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The school’s contribution to pupils’ personal, spiritual, moral, social and cultural development is exemplary</w:t>
                          </w: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.</w:t>
                          </w:r>
                        </w:p>
                        <w:p w14:paraId="42ACD363" w14:textId="77777777" w:rsidR="00224896" w:rsidRPr="000C380E" w:rsidRDefault="00224896" w:rsidP="0096561F">
                          <w:pPr>
                            <w:jc w:val="center"/>
                            <w:rPr>
                              <w:rFonts w:ascii="Calibri" w:hAnsi="Calibri"/>
                              <w:b/>
                              <w:i/>
                              <w:color w:val="17365D"/>
                            </w:rPr>
                          </w:pPr>
                          <w:r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>Pupils go out of their way to do good things.  They act as positive role models for younger children</w:t>
                          </w:r>
                          <w:r w:rsidRPr="000C380E">
                            <w:rPr>
                              <w:rFonts w:ascii="Calibri" w:hAnsi="Calibri"/>
                              <w:bCs/>
                              <w:color w:val="17365D"/>
                            </w:rPr>
                            <w:t xml:space="preserve">.” </w:t>
                          </w:r>
                          <w:r w:rsidRPr="000C380E"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 xml:space="preserve">Ofsted, </w:t>
                          </w:r>
                          <w:r>
                            <w:rPr>
                              <w:rFonts w:ascii="Calibri" w:hAnsi="Calibri"/>
                              <w:b/>
                              <w:bCs/>
                              <w:i/>
                              <w:color w:val="17365D"/>
                            </w:rPr>
                            <w:t>June 2017</w:t>
                          </w:r>
                        </w:p>
                        <w:p w14:paraId="7B366244" w14:textId="77777777" w:rsidR="00224896" w:rsidRPr="005D47EF" w:rsidRDefault="00224896" w:rsidP="0096561F">
                          <w:pPr>
                            <w:jc w:val="center"/>
                            <w:rPr>
                              <w:rFonts w:asciiTheme="minorHAnsi" w:hAnsiTheme="minorHAnsi"/>
                              <w:color w:val="17365D" w:themeColor="text2" w:themeShade="BF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98C130" id="_x0000_s1035" type="#_x0000_t202" style="position:absolute;margin-left:20.5pt;margin-top:754pt;width:552.75pt;height:86.2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" filled="f" fillcolor="#969696" stroked="f" strokeweight=".5pt">
              <v:textbox>
                <w:txbxContent>
                  <w:p w14:paraId="169D3D88" w14:textId="77777777" w:rsidR="00224896" w:rsidRDefault="00224896" w:rsidP="00B10060">
                    <w:pPr>
                      <w:pStyle w:val="Heading3"/>
                      <w:jc w:val="center"/>
                      <w:rPr>
                        <w:b w:val="0"/>
                        <w:sz w:val="18"/>
                        <w:szCs w:val="18"/>
                      </w:rPr>
                    </w:pP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An </w:t>
                    </w:r>
                    <w:r>
                      <w:rPr>
                        <w:b w:val="0"/>
                        <w:sz w:val="18"/>
                        <w:szCs w:val="18"/>
                      </w:rPr>
                      <w:t>a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cademy within </w:t>
                    </w:r>
                    <w:r>
                      <w:rPr>
                        <w:b w:val="0"/>
                        <w:sz w:val="18"/>
                        <w:szCs w:val="18"/>
                      </w:rPr>
                      <w:t>T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he Pope Francis </w:t>
                    </w:r>
                    <w:r>
                      <w:rPr>
                        <w:b w:val="0"/>
                        <w:sz w:val="18"/>
                        <w:szCs w:val="18"/>
                      </w:rPr>
                      <w:t xml:space="preserve">Catholic 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Multi Academy Company which is a </w:t>
                    </w:r>
                    <w:r>
                      <w:rPr>
                        <w:b w:val="0"/>
                        <w:sz w:val="18"/>
                        <w:szCs w:val="18"/>
                      </w:rPr>
                      <w:t>company limited by guarantee and an exempt charity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br/>
                      <w:t>registered in Engl</w:t>
                    </w:r>
                    <w:r>
                      <w:rPr>
                        <w:b w:val="0"/>
                        <w:sz w:val="18"/>
                        <w:szCs w:val="18"/>
                      </w:rPr>
                      <w:t>and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Wales with company number </w:t>
                    </w:r>
                    <w:r>
                      <w:rPr>
                        <w:b w:val="0"/>
                        <w:sz w:val="18"/>
                        <w:szCs w:val="18"/>
                      </w:rPr>
                      <w:t>9113542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 and registered address </w:t>
                    </w:r>
                    <w:r>
                      <w:rPr>
                        <w:b w:val="0"/>
                        <w:sz w:val="18"/>
                        <w:szCs w:val="18"/>
                      </w:rPr>
                      <w:t>Addison Road, Banbury, Oxon, OX16 9DG</w:t>
                    </w:r>
                    <w:r w:rsidRPr="00B10060">
                      <w:rPr>
                        <w:b w:val="0"/>
                        <w:sz w:val="18"/>
                        <w:szCs w:val="18"/>
                      </w:rPr>
                      <w:t xml:space="preserve">. </w:t>
                    </w:r>
                  </w:p>
                  <w:p w14:paraId="294E4A2C" w14:textId="77777777" w:rsidR="00224896" w:rsidRPr="00B10060" w:rsidRDefault="00224896" w:rsidP="00B10060"/>
                  <w:p w14:paraId="3B804391" w14:textId="77777777" w:rsidR="00224896" w:rsidRPr="000C380E" w:rsidRDefault="00224896" w:rsidP="0096561F">
                    <w:pPr>
                      <w:jc w:val="center"/>
                      <w:rPr>
                        <w:rFonts w:ascii="Calibri" w:hAnsi="Calibri"/>
                        <w:bCs/>
                        <w:color w:val="17365D"/>
                      </w:rPr>
                    </w:pP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>“</w:t>
                    </w:r>
                    <w:r>
                      <w:rPr>
                        <w:rFonts w:ascii="Calibri" w:hAnsi="Calibri"/>
                        <w:bCs/>
                        <w:color w:val="17365D"/>
                      </w:rPr>
                      <w:t>The school’s contribution to pupils’ personal, spiritual, moral, social and cultural development is exemplary</w:t>
                    </w: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>.</w:t>
                    </w:r>
                  </w:p>
                  <w:p w14:paraId="42ACD363" w14:textId="77777777" w:rsidR="00224896" w:rsidRPr="000C380E" w:rsidRDefault="00224896" w:rsidP="0096561F">
                    <w:pPr>
                      <w:jc w:val="center"/>
                      <w:rPr>
                        <w:rFonts w:ascii="Calibri" w:hAnsi="Calibri"/>
                        <w:b/>
                        <w:i/>
                        <w:color w:val="17365D"/>
                      </w:rPr>
                    </w:pPr>
                    <w:r>
                      <w:rPr>
                        <w:rFonts w:ascii="Calibri" w:hAnsi="Calibri"/>
                        <w:bCs/>
                        <w:color w:val="17365D"/>
                      </w:rPr>
                      <w:t>Pupils go out of their way to do good things</w:t>
                    </w:r>
                    <w:proofErr w:type="gramStart"/>
                    <w:r>
                      <w:rPr>
                        <w:rFonts w:ascii="Calibri" w:hAnsi="Calibri"/>
                        <w:bCs/>
                        <w:color w:val="17365D"/>
                      </w:rPr>
                      <w:t xml:space="preserve">.  </w:t>
                    </w:r>
                    <w:proofErr w:type="gramEnd"/>
                    <w:r>
                      <w:rPr>
                        <w:rFonts w:ascii="Calibri" w:hAnsi="Calibri"/>
                        <w:bCs/>
                        <w:color w:val="17365D"/>
                      </w:rPr>
                      <w:t>They act as positive role models for younger children</w:t>
                    </w:r>
                    <w:r w:rsidRPr="000C380E">
                      <w:rPr>
                        <w:rFonts w:ascii="Calibri" w:hAnsi="Calibri"/>
                        <w:bCs/>
                        <w:color w:val="17365D"/>
                      </w:rPr>
                      <w:t xml:space="preserve">.” </w:t>
                    </w:r>
                    <w:r w:rsidRPr="000C380E"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 xml:space="preserve">Ofsted, </w:t>
                    </w:r>
                    <w:r>
                      <w:rPr>
                        <w:rFonts w:ascii="Calibri" w:hAnsi="Calibri"/>
                        <w:b/>
                        <w:bCs/>
                        <w:i/>
                        <w:color w:val="17365D"/>
                      </w:rPr>
                      <w:t>June 2017</w:t>
                    </w:r>
                  </w:p>
                  <w:p w14:paraId="7B366244" w14:textId="77777777" w:rsidR="00224896" w:rsidRPr="005D47EF" w:rsidRDefault="00224896" w:rsidP="0096561F">
                    <w:pPr>
                      <w:jc w:val="center"/>
                      <w:rPr>
                        <w:rFonts w:asciiTheme="minorHAnsi" w:hAnsiTheme="minorHAnsi"/>
                        <w:color w:val="17365D" w:themeColor="text2" w:themeShade="BF"/>
                        <w:sz w:val="22"/>
                        <w:szCs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02DE6E9" wp14:editId="6C004F1C">
              <wp:simplePos x="0" y="0"/>
              <wp:positionH relativeFrom="column">
                <wp:posOffset>4986020</wp:posOffset>
              </wp:positionH>
              <wp:positionV relativeFrom="paragraph">
                <wp:posOffset>-45085</wp:posOffset>
              </wp:positionV>
              <wp:extent cx="240665" cy="237490"/>
              <wp:effectExtent l="0" t="0" r="6985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5C13F6" w14:textId="77777777" w:rsidR="00224896" w:rsidRDefault="00224896" w:rsidP="00A81201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02DE6E9" id="_x0000_s1036" type="#_x0000_t202" style="position:absolute;margin-left:392.6pt;margin-top:-3.55pt;width:18.95pt;height:18.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" stroked="f">
              <v:textbox style="mso-fit-shape-to-text:t">
                <w:txbxContent>
                  <w:p w14:paraId="635C13F6" w14:textId="77777777" w:rsidR="00224896" w:rsidRDefault="00224896" w:rsidP="00A81201"/>
                </w:txbxContent>
              </v:textbox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E7D689" wp14:editId="731E3F3A">
              <wp:simplePos x="0" y="0"/>
              <wp:positionH relativeFrom="column">
                <wp:posOffset>2070100</wp:posOffset>
              </wp:positionH>
              <wp:positionV relativeFrom="paragraph">
                <wp:posOffset>2540</wp:posOffset>
              </wp:positionV>
              <wp:extent cx="240665" cy="237490"/>
              <wp:effectExtent l="0" t="0" r="6985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665" cy="2374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C81019" w14:textId="77777777" w:rsidR="00224896" w:rsidRDefault="00224896" w:rsidP="00A81201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E7D689" id="_x0000_s1037" type="#_x0000_t202" style="position:absolute;margin-left:163pt;margin-top:.2pt;width:18.95pt;height:18.7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" stroked="f">
              <v:textbox style="mso-fit-shape-to-text:t">
                <w:txbxContent>
                  <w:p w14:paraId="09C81019" w14:textId="77777777" w:rsidR="00224896" w:rsidRDefault="00224896" w:rsidP="00A81201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0CE82" w14:textId="77777777" w:rsidR="00224896" w:rsidRDefault="0022489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551E7" w14:textId="77777777" w:rsidR="009C690D" w:rsidRDefault="009C690D">
      <w:r>
        <w:separator/>
      </w:r>
    </w:p>
  </w:footnote>
  <w:footnote w:type="continuationSeparator" w:id="0">
    <w:p w14:paraId="7F8C6449" w14:textId="77777777" w:rsidR="009C690D" w:rsidRDefault="009C69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696D1" w14:textId="77777777" w:rsidR="00224896" w:rsidRDefault="002248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F640B" w14:textId="77777777" w:rsidR="00224896" w:rsidRDefault="0022489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73600" behindDoc="1" locked="0" layoutInCell="1" allowOverlap="1" wp14:anchorId="1CCB0D14" wp14:editId="34C16992">
          <wp:simplePos x="0" y="0"/>
          <wp:positionH relativeFrom="page">
            <wp:posOffset>6074797</wp:posOffset>
          </wp:positionH>
          <wp:positionV relativeFrom="page">
            <wp:posOffset>453223</wp:posOffset>
          </wp:positionV>
          <wp:extent cx="818984" cy="1063009"/>
          <wp:effectExtent l="0" t="0" r="635" b="3810"/>
          <wp:wrapSquare wrapText="bothSides"/>
          <wp:docPr id="369" name="Picture 3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529" cy="1068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7AFBCD71" wp14:editId="29056C3A">
              <wp:simplePos x="0" y="0"/>
              <wp:positionH relativeFrom="column">
                <wp:posOffset>4185920</wp:posOffset>
              </wp:positionH>
              <wp:positionV relativeFrom="paragraph">
                <wp:posOffset>316230</wp:posOffset>
              </wp:positionV>
              <wp:extent cx="876300" cy="914400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6300" cy="914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02E191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Compassion</w:t>
                          </w:r>
                        </w:p>
                        <w:p w14:paraId="4A9451D0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Respect</w:t>
                          </w:r>
                        </w:p>
                        <w:p w14:paraId="3713861C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Truth</w:t>
                          </w:r>
                        </w:p>
                        <w:p w14:paraId="030CA915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Service</w:t>
                          </w:r>
                        </w:p>
                        <w:p w14:paraId="17BF33FE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Forgiveness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FBCD7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329.6pt;margin-top:24.9pt;width:69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" fillcolor="white [3201]" stroked="f" strokeweight=".5pt">
              <v:textbox>
                <w:txbxContent>
                  <w:p w14:paraId="3502E191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Compassion</w:t>
                    </w:r>
                  </w:p>
                  <w:p w14:paraId="4A9451D0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Respect</w:t>
                    </w:r>
                  </w:p>
                  <w:p w14:paraId="3713861C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Truth</w:t>
                    </w:r>
                  </w:p>
                  <w:p w14:paraId="030CA915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Service</w:t>
                    </w:r>
                  </w:p>
                  <w:p w14:paraId="17BF33FE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Forgiveness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015B06E" wp14:editId="6B1E511D">
              <wp:simplePos x="0" y="0"/>
              <wp:positionH relativeFrom="page">
                <wp:posOffset>647700</wp:posOffset>
              </wp:positionH>
              <wp:positionV relativeFrom="page">
                <wp:posOffset>352425</wp:posOffset>
              </wp:positionV>
              <wp:extent cx="5374640" cy="1362075"/>
              <wp:effectExtent l="0" t="0" r="0" b="9525"/>
              <wp:wrapNone/>
              <wp:docPr id="11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4640" cy="1362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D97ED6" w14:textId="77777777" w:rsidR="00224896" w:rsidRPr="00E477D8" w:rsidRDefault="00224896" w:rsidP="002F2004">
                          <w:pPr>
                            <w:pStyle w:val="Heading1"/>
                            <w:jc w:val="left"/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</w:pPr>
                          <w:r w:rsidRPr="00E477D8"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  <w:t>Blessed George Napier Catholic School</w:t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  <w:t xml:space="preserve"> and Sixth Form</w:t>
                          </w:r>
                        </w:p>
                        <w:p w14:paraId="6FE3B70C" w14:textId="77777777" w:rsidR="00224896" w:rsidRPr="00A7485E" w:rsidRDefault="00224896" w:rsidP="002F2004">
                          <w:pPr>
                            <w:rPr>
                              <w:rFonts w:ascii="Calibri" w:hAnsi="Calibri" w:cs="Calibri"/>
                              <w:b/>
                              <w:color w:val="365F91"/>
                            </w:rPr>
                          </w:pPr>
                          <w:r w:rsidRPr="00A7485E">
                            <w:rPr>
                              <w:rFonts w:ascii="Calibri" w:hAnsi="Calibri" w:cs="Calibri"/>
                              <w:b/>
                              <w:color w:val="365F91"/>
                            </w:rPr>
                            <w:t>A Youth Sport Trust Lead School for Leadership, Coaching and Volunteering</w:t>
                          </w:r>
                        </w:p>
                        <w:p w14:paraId="0DF2495D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Addison Road</w:t>
                          </w:r>
                          <w:r>
                            <w:rPr>
                              <w:rFonts w:ascii="Calibri" w:hAnsi="Calibri" w:cs="Calibri"/>
                            </w:rPr>
                            <w:t>,</w:t>
                          </w:r>
                          <w:r w:rsidRPr="003737C9">
                            <w:rPr>
                              <w:rFonts w:ascii="Calibri" w:hAnsi="Calibri" w:cs="Calibri"/>
                            </w:rPr>
                            <w:t xml:space="preserve"> Banbury</w:t>
                          </w:r>
                        </w:p>
                        <w:p w14:paraId="22F52DF5" w14:textId="77777777" w:rsidR="00224896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Oxfordshire</w:t>
                          </w:r>
                        </w:p>
                        <w:p w14:paraId="32F0DA2F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OX16 9DG</w:t>
                          </w:r>
                        </w:p>
                        <w:p w14:paraId="5CEF102B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Tel: 01295 264216</w:t>
                          </w:r>
                        </w:p>
                        <w:p w14:paraId="5A4C2C51" w14:textId="77777777" w:rsidR="00224896" w:rsidRDefault="00224896" w:rsidP="002F2004">
                          <w:pPr>
                            <w:rPr>
                              <w:rFonts w:ascii="Calibri" w:hAnsi="Calibri" w:cs="Calibri"/>
                              <w:i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  <w:i/>
                            </w:rPr>
                            <w:t>www.bgn.oxon.sch.uk</w:t>
                          </w:r>
                        </w:p>
                        <w:p w14:paraId="374D1271" w14:textId="77777777" w:rsidR="00224896" w:rsidRPr="000821F3" w:rsidRDefault="00224896" w:rsidP="002F2004">
                          <w:pPr>
                            <w:rPr>
                              <w:rFonts w:ascii="Calibri" w:hAnsi="Calibri" w:cs="Calibri"/>
                              <w:color w:val="548DD4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15B06E" id="Text Box 20" o:spid="_x0000_s1027" type="#_x0000_t202" style="position:absolute;margin-left:51pt;margin-top:27.75pt;width:423.2pt;height:107.2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" filled="f" stroked="f">
              <v:textbox>
                <w:txbxContent>
                  <w:p w14:paraId="61D97ED6" w14:textId="77777777" w:rsidR="00224896" w:rsidRPr="00E477D8" w:rsidRDefault="00224896" w:rsidP="002F2004">
                    <w:pPr>
                      <w:pStyle w:val="Heading1"/>
                      <w:jc w:val="left"/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</w:pPr>
                    <w:r w:rsidRPr="00E477D8"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  <w:t>Blessed George Napier Catholic School</w:t>
                    </w:r>
                    <w:r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  <w:t xml:space="preserve"> and Sixth Form</w:t>
                    </w:r>
                  </w:p>
                  <w:p w14:paraId="6FE3B70C" w14:textId="77777777" w:rsidR="00224896" w:rsidRPr="00A7485E" w:rsidRDefault="00224896" w:rsidP="002F2004">
                    <w:pPr>
                      <w:rPr>
                        <w:rFonts w:ascii="Calibri" w:hAnsi="Calibri" w:cs="Calibri"/>
                        <w:b/>
                        <w:color w:val="365F91"/>
                      </w:rPr>
                    </w:pPr>
                    <w:r w:rsidRPr="00A7485E">
                      <w:rPr>
                        <w:rFonts w:ascii="Calibri" w:hAnsi="Calibri" w:cs="Calibri"/>
                        <w:b/>
                        <w:color w:val="365F91"/>
                      </w:rPr>
                      <w:t>A Youth Sport Trust Lead School for Leadership, Coaching and Volunteering</w:t>
                    </w:r>
                  </w:p>
                  <w:p w14:paraId="0DF2495D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Addison Road</w:t>
                    </w:r>
                    <w:r>
                      <w:rPr>
                        <w:rFonts w:ascii="Calibri" w:hAnsi="Calibri" w:cs="Calibri"/>
                      </w:rPr>
                      <w:t>,</w:t>
                    </w:r>
                    <w:r w:rsidRPr="003737C9">
                      <w:rPr>
                        <w:rFonts w:ascii="Calibri" w:hAnsi="Calibri" w:cs="Calibri"/>
                      </w:rPr>
                      <w:t xml:space="preserve"> Banbury</w:t>
                    </w:r>
                  </w:p>
                  <w:p w14:paraId="22F52DF5" w14:textId="77777777" w:rsidR="00224896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Oxfordshire</w:t>
                    </w:r>
                  </w:p>
                  <w:p w14:paraId="32F0DA2F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OX16 9DG</w:t>
                    </w:r>
                  </w:p>
                  <w:p w14:paraId="5CEF102B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Tel: 01295 264216</w:t>
                    </w:r>
                  </w:p>
                  <w:p w14:paraId="5A4C2C51" w14:textId="77777777" w:rsidR="00224896" w:rsidRDefault="00224896" w:rsidP="002F2004">
                    <w:pPr>
                      <w:rPr>
                        <w:rFonts w:ascii="Calibri" w:hAnsi="Calibri" w:cs="Calibri"/>
                        <w:i/>
                      </w:rPr>
                    </w:pPr>
                    <w:r w:rsidRPr="003737C9">
                      <w:rPr>
                        <w:rFonts w:ascii="Calibri" w:hAnsi="Calibri" w:cs="Calibri"/>
                        <w:i/>
                      </w:rPr>
                      <w:t>www.bgn.oxon.sch.uk</w:t>
                    </w:r>
                  </w:p>
                  <w:p w14:paraId="374D1271" w14:textId="77777777" w:rsidR="00224896" w:rsidRPr="000821F3" w:rsidRDefault="00224896" w:rsidP="002F2004">
                    <w:pPr>
                      <w:rPr>
                        <w:rFonts w:ascii="Calibri" w:hAnsi="Calibri" w:cs="Calibri"/>
                        <w:color w:val="548DD4"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BAD4A" w14:textId="77777777" w:rsidR="00224896" w:rsidRDefault="00224896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EC95B" w14:textId="77777777" w:rsidR="00224896" w:rsidRDefault="00224896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5FC" w14:textId="77777777" w:rsidR="00224896" w:rsidRDefault="0022489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3C181D74" wp14:editId="042ED0F9">
          <wp:simplePos x="0" y="0"/>
          <wp:positionH relativeFrom="page">
            <wp:posOffset>6074797</wp:posOffset>
          </wp:positionH>
          <wp:positionV relativeFrom="page">
            <wp:posOffset>453223</wp:posOffset>
          </wp:positionV>
          <wp:extent cx="818984" cy="1063009"/>
          <wp:effectExtent l="0" t="0" r="635" b="3810"/>
          <wp:wrapSquare wrapText="bothSides"/>
          <wp:docPr id="2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3529" cy="1068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3138E2B" wp14:editId="7041B374">
              <wp:simplePos x="0" y="0"/>
              <wp:positionH relativeFrom="column">
                <wp:posOffset>4185920</wp:posOffset>
              </wp:positionH>
              <wp:positionV relativeFrom="paragraph">
                <wp:posOffset>316230</wp:posOffset>
              </wp:positionV>
              <wp:extent cx="876300" cy="91440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76300" cy="9144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6C7EC4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Compassion</w:t>
                          </w:r>
                        </w:p>
                        <w:p w14:paraId="5F481837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Respect</w:t>
                          </w:r>
                        </w:p>
                        <w:p w14:paraId="6BD5EF36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Truth</w:t>
                          </w:r>
                        </w:p>
                        <w:p w14:paraId="0946E6C7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Service</w:t>
                          </w:r>
                        </w:p>
                        <w:p w14:paraId="00101306" w14:textId="77777777" w:rsidR="00224896" w:rsidRPr="00B10060" w:rsidRDefault="00224896" w:rsidP="00B10060">
                          <w:pPr>
                            <w:jc w:val="right"/>
                            <w:rPr>
                              <w:rFonts w:ascii="Calibri" w:hAnsi="Calibri" w:cs="Calibri"/>
                              <w:color w:val="365F91"/>
                            </w:rPr>
                          </w:pPr>
                          <w:r w:rsidRPr="00B10060">
                            <w:rPr>
                              <w:rFonts w:ascii="Calibri" w:hAnsi="Calibri" w:cs="Calibri"/>
                              <w:color w:val="365F91"/>
                            </w:rPr>
                            <w:t>Forgiveness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138E2B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329.6pt;margin-top:24.9pt;width:69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" fillcolor="white [3201]" stroked="f" strokeweight=".5pt">
              <v:textbox>
                <w:txbxContent>
                  <w:p w14:paraId="6A6C7EC4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Compassion</w:t>
                    </w:r>
                  </w:p>
                  <w:p w14:paraId="5F481837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Respect</w:t>
                    </w:r>
                  </w:p>
                  <w:p w14:paraId="6BD5EF36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Truth</w:t>
                    </w:r>
                  </w:p>
                  <w:p w14:paraId="0946E6C7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Service</w:t>
                    </w:r>
                  </w:p>
                  <w:p w14:paraId="00101306" w14:textId="77777777" w:rsidR="00224896" w:rsidRPr="00B10060" w:rsidRDefault="00224896" w:rsidP="00B10060">
                    <w:pPr>
                      <w:jc w:val="right"/>
                      <w:rPr>
                        <w:rFonts w:ascii="Calibri" w:hAnsi="Calibri" w:cs="Calibri"/>
                        <w:color w:val="365F91"/>
                      </w:rPr>
                    </w:pPr>
                    <w:r w:rsidRPr="00B10060">
                      <w:rPr>
                        <w:rFonts w:ascii="Calibri" w:hAnsi="Calibri" w:cs="Calibri"/>
                        <w:color w:val="365F91"/>
                      </w:rPr>
                      <w:t>Forgiveness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38E4CF2" wp14:editId="252AB7A8">
              <wp:simplePos x="0" y="0"/>
              <wp:positionH relativeFrom="page">
                <wp:posOffset>647700</wp:posOffset>
              </wp:positionH>
              <wp:positionV relativeFrom="page">
                <wp:posOffset>352425</wp:posOffset>
              </wp:positionV>
              <wp:extent cx="5374640" cy="1362075"/>
              <wp:effectExtent l="0" t="0" r="0" b="9525"/>
              <wp:wrapNone/>
              <wp:docPr id="9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74640" cy="1362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760A6" w14:textId="77777777" w:rsidR="00224896" w:rsidRPr="00E477D8" w:rsidRDefault="00224896" w:rsidP="002F2004">
                          <w:pPr>
                            <w:pStyle w:val="Heading1"/>
                            <w:jc w:val="left"/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</w:pPr>
                          <w:r w:rsidRPr="00E477D8"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  <w:t>Blessed George Napier Catholic School</w:t>
                          </w:r>
                          <w:r>
                            <w:rPr>
                              <w:rFonts w:ascii="Calibri" w:hAnsi="Calibri" w:cs="Calibri"/>
                              <w:b/>
                              <w:bCs/>
                              <w:color w:val="365F91"/>
                              <w:sz w:val="36"/>
                              <w:szCs w:val="36"/>
                            </w:rPr>
                            <w:t xml:space="preserve"> and Sixth Form</w:t>
                          </w:r>
                        </w:p>
                        <w:p w14:paraId="4C537213" w14:textId="77777777" w:rsidR="00224896" w:rsidRPr="00A7485E" w:rsidRDefault="00224896" w:rsidP="002F2004">
                          <w:pPr>
                            <w:rPr>
                              <w:rFonts w:ascii="Calibri" w:hAnsi="Calibri" w:cs="Calibri"/>
                              <w:b/>
                              <w:color w:val="365F91"/>
                            </w:rPr>
                          </w:pPr>
                          <w:r w:rsidRPr="00A7485E">
                            <w:rPr>
                              <w:rFonts w:ascii="Calibri" w:hAnsi="Calibri" w:cs="Calibri"/>
                              <w:b/>
                              <w:color w:val="365F91"/>
                            </w:rPr>
                            <w:t>A Youth Sport Trust Lead School for Leadership, Coaching and Volunteering</w:t>
                          </w:r>
                        </w:p>
                        <w:p w14:paraId="384C2C45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Addison Road</w:t>
                          </w:r>
                          <w:r>
                            <w:rPr>
                              <w:rFonts w:ascii="Calibri" w:hAnsi="Calibri" w:cs="Calibri"/>
                            </w:rPr>
                            <w:t>,</w:t>
                          </w:r>
                          <w:r w:rsidRPr="003737C9">
                            <w:rPr>
                              <w:rFonts w:ascii="Calibri" w:hAnsi="Calibri" w:cs="Calibri"/>
                            </w:rPr>
                            <w:t xml:space="preserve"> Banbury</w:t>
                          </w:r>
                        </w:p>
                        <w:p w14:paraId="5D4B33DF" w14:textId="77777777" w:rsidR="00224896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Oxfordshire</w:t>
                          </w:r>
                        </w:p>
                        <w:p w14:paraId="2911E5ED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OX16 9DG</w:t>
                          </w:r>
                        </w:p>
                        <w:p w14:paraId="2EAE8EDD" w14:textId="77777777" w:rsidR="00224896" w:rsidRPr="003737C9" w:rsidRDefault="00224896" w:rsidP="002F2004">
                          <w:pPr>
                            <w:rPr>
                              <w:rFonts w:ascii="Calibri" w:hAnsi="Calibri" w:cs="Calibri"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</w:rPr>
                            <w:t>Tel: 01295 264216</w:t>
                          </w:r>
                        </w:p>
                        <w:p w14:paraId="79AB7EFC" w14:textId="77777777" w:rsidR="00224896" w:rsidRDefault="00224896" w:rsidP="002F2004">
                          <w:pPr>
                            <w:rPr>
                              <w:rFonts w:ascii="Calibri" w:hAnsi="Calibri" w:cs="Calibri"/>
                              <w:i/>
                            </w:rPr>
                          </w:pPr>
                          <w:r w:rsidRPr="003737C9">
                            <w:rPr>
                              <w:rFonts w:ascii="Calibri" w:hAnsi="Calibri" w:cs="Calibri"/>
                              <w:i/>
                            </w:rPr>
                            <w:t>www.bgn.oxon.sch.uk</w:t>
                          </w:r>
                        </w:p>
                        <w:p w14:paraId="43338D6C" w14:textId="77777777" w:rsidR="00224896" w:rsidRPr="000821F3" w:rsidRDefault="00224896" w:rsidP="002F2004">
                          <w:pPr>
                            <w:rPr>
                              <w:rFonts w:ascii="Calibri" w:hAnsi="Calibri" w:cs="Calibri"/>
                              <w:color w:val="548DD4"/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8E4CF2" id="_x0000_s1033" type="#_x0000_t202" style="position:absolute;margin-left:51pt;margin-top:27.75pt;width:423.2pt;height:107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" filled="f" stroked="f">
              <v:textbox>
                <w:txbxContent>
                  <w:p w14:paraId="0B4760A6" w14:textId="77777777" w:rsidR="00224896" w:rsidRPr="00E477D8" w:rsidRDefault="00224896" w:rsidP="002F2004">
                    <w:pPr>
                      <w:pStyle w:val="Heading1"/>
                      <w:jc w:val="left"/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</w:pPr>
                    <w:r w:rsidRPr="00E477D8"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  <w:t>Blessed George Napier Catholic School</w:t>
                    </w:r>
                    <w:r>
                      <w:rPr>
                        <w:rFonts w:ascii="Calibri" w:hAnsi="Calibri" w:cs="Calibri"/>
                        <w:b/>
                        <w:bCs/>
                        <w:color w:val="365F91"/>
                        <w:sz w:val="36"/>
                        <w:szCs w:val="36"/>
                      </w:rPr>
                      <w:t xml:space="preserve"> and Sixth Form</w:t>
                    </w:r>
                  </w:p>
                  <w:p w14:paraId="4C537213" w14:textId="77777777" w:rsidR="00224896" w:rsidRPr="00A7485E" w:rsidRDefault="00224896" w:rsidP="002F2004">
                    <w:pPr>
                      <w:rPr>
                        <w:rFonts w:ascii="Calibri" w:hAnsi="Calibri" w:cs="Calibri"/>
                        <w:b/>
                        <w:color w:val="365F91"/>
                      </w:rPr>
                    </w:pPr>
                    <w:r w:rsidRPr="00A7485E">
                      <w:rPr>
                        <w:rFonts w:ascii="Calibri" w:hAnsi="Calibri" w:cs="Calibri"/>
                        <w:b/>
                        <w:color w:val="365F91"/>
                      </w:rPr>
                      <w:t>A Youth Sport Trust Lead School for Leadership, Coaching and Volunteering</w:t>
                    </w:r>
                  </w:p>
                  <w:p w14:paraId="384C2C45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Addison Road</w:t>
                    </w:r>
                    <w:r>
                      <w:rPr>
                        <w:rFonts w:ascii="Calibri" w:hAnsi="Calibri" w:cs="Calibri"/>
                      </w:rPr>
                      <w:t>,</w:t>
                    </w:r>
                    <w:r w:rsidRPr="003737C9">
                      <w:rPr>
                        <w:rFonts w:ascii="Calibri" w:hAnsi="Calibri" w:cs="Calibri"/>
                      </w:rPr>
                      <w:t xml:space="preserve"> Banbury</w:t>
                    </w:r>
                  </w:p>
                  <w:p w14:paraId="5D4B33DF" w14:textId="77777777" w:rsidR="00224896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Oxfordshire</w:t>
                    </w:r>
                  </w:p>
                  <w:p w14:paraId="2911E5ED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OX16 9DG</w:t>
                    </w:r>
                  </w:p>
                  <w:p w14:paraId="2EAE8EDD" w14:textId="77777777" w:rsidR="00224896" w:rsidRPr="003737C9" w:rsidRDefault="00224896" w:rsidP="002F2004">
                    <w:pPr>
                      <w:rPr>
                        <w:rFonts w:ascii="Calibri" w:hAnsi="Calibri" w:cs="Calibri"/>
                      </w:rPr>
                    </w:pPr>
                    <w:r w:rsidRPr="003737C9">
                      <w:rPr>
                        <w:rFonts w:ascii="Calibri" w:hAnsi="Calibri" w:cs="Calibri"/>
                      </w:rPr>
                      <w:t>Tel: 01295 264216</w:t>
                    </w:r>
                  </w:p>
                  <w:p w14:paraId="79AB7EFC" w14:textId="77777777" w:rsidR="00224896" w:rsidRDefault="00224896" w:rsidP="002F2004">
                    <w:pPr>
                      <w:rPr>
                        <w:rFonts w:ascii="Calibri" w:hAnsi="Calibri" w:cs="Calibri"/>
                        <w:i/>
                      </w:rPr>
                    </w:pPr>
                    <w:r w:rsidRPr="003737C9">
                      <w:rPr>
                        <w:rFonts w:ascii="Calibri" w:hAnsi="Calibri" w:cs="Calibri"/>
                        <w:i/>
                      </w:rPr>
                      <w:t>www.bgn.oxon.sch.uk</w:t>
                    </w:r>
                  </w:p>
                  <w:p w14:paraId="43338D6C" w14:textId="77777777" w:rsidR="00224896" w:rsidRPr="000821F3" w:rsidRDefault="00224896" w:rsidP="002F2004">
                    <w:pPr>
                      <w:rPr>
                        <w:rFonts w:ascii="Calibri" w:hAnsi="Calibri" w:cs="Calibri"/>
                        <w:color w:val="548DD4"/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81C62" w14:textId="77777777" w:rsidR="00224896" w:rsidRDefault="002248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21073CB6"/>
    <w:multiLevelType w:val="hybridMultilevel"/>
    <w:tmpl w:val="BAF606D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3697777B"/>
    <w:multiLevelType w:val="hybridMultilevel"/>
    <w:tmpl w:val="ECF4E1D0"/>
    <w:lvl w:ilvl="0" w:tplc="79C64736">
      <w:start w:val="1"/>
      <w:numFmt w:val="bullet"/>
      <w:lvlRestart w:val="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3366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560E1892"/>
    <w:multiLevelType w:val="hybridMultilevel"/>
    <w:tmpl w:val="90DCD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615D66D6"/>
    <w:multiLevelType w:val="hybridMultilevel"/>
    <w:tmpl w:val="C63452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628C5E1B"/>
    <w:multiLevelType w:val="multilevel"/>
    <w:tmpl w:val="D44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2"/>
  <w:drawingGridVerticalSpacing w:val="164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81D"/>
    <w:rsid w:val="00002C57"/>
    <w:rsid w:val="0001131E"/>
    <w:rsid w:val="00017842"/>
    <w:rsid w:val="00032368"/>
    <w:rsid w:val="00056041"/>
    <w:rsid w:val="00070198"/>
    <w:rsid w:val="000821F3"/>
    <w:rsid w:val="00084114"/>
    <w:rsid w:val="0008454D"/>
    <w:rsid w:val="00084A26"/>
    <w:rsid w:val="00090219"/>
    <w:rsid w:val="000C380E"/>
    <w:rsid w:val="000C4564"/>
    <w:rsid w:val="000C725B"/>
    <w:rsid w:val="000E045E"/>
    <w:rsid w:val="000E12A4"/>
    <w:rsid w:val="000E1E87"/>
    <w:rsid w:val="000F4FBF"/>
    <w:rsid w:val="00100343"/>
    <w:rsid w:val="0011123D"/>
    <w:rsid w:val="0012363E"/>
    <w:rsid w:val="001445C6"/>
    <w:rsid w:val="00145838"/>
    <w:rsid w:val="00146968"/>
    <w:rsid w:val="00155D50"/>
    <w:rsid w:val="00180609"/>
    <w:rsid w:val="00186131"/>
    <w:rsid w:val="001A6044"/>
    <w:rsid w:val="001D1CC1"/>
    <w:rsid w:val="001D4B9B"/>
    <w:rsid w:val="001E3BEC"/>
    <w:rsid w:val="00205217"/>
    <w:rsid w:val="00224896"/>
    <w:rsid w:val="002448AE"/>
    <w:rsid w:val="00247DC8"/>
    <w:rsid w:val="00271561"/>
    <w:rsid w:val="00274964"/>
    <w:rsid w:val="00277083"/>
    <w:rsid w:val="00281D2B"/>
    <w:rsid w:val="002821AC"/>
    <w:rsid w:val="002C1465"/>
    <w:rsid w:val="002C3824"/>
    <w:rsid w:val="002C3C89"/>
    <w:rsid w:val="002C6178"/>
    <w:rsid w:val="002D10F4"/>
    <w:rsid w:val="002D5646"/>
    <w:rsid w:val="002D66AC"/>
    <w:rsid w:val="002F14B9"/>
    <w:rsid w:val="002F2004"/>
    <w:rsid w:val="00300BBD"/>
    <w:rsid w:val="00301E8D"/>
    <w:rsid w:val="00311BBA"/>
    <w:rsid w:val="00314765"/>
    <w:rsid w:val="00316353"/>
    <w:rsid w:val="00316540"/>
    <w:rsid w:val="00316961"/>
    <w:rsid w:val="00321426"/>
    <w:rsid w:val="00336AF9"/>
    <w:rsid w:val="00343B4E"/>
    <w:rsid w:val="00347A8C"/>
    <w:rsid w:val="00357958"/>
    <w:rsid w:val="0036206B"/>
    <w:rsid w:val="003737C9"/>
    <w:rsid w:val="0038526E"/>
    <w:rsid w:val="003B4BF1"/>
    <w:rsid w:val="003B61B6"/>
    <w:rsid w:val="003D50C5"/>
    <w:rsid w:val="003F194F"/>
    <w:rsid w:val="00412D86"/>
    <w:rsid w:val="004708E8"/>
    <w:rsid w:val="00495BF9"/>
    <w:rsid w:val="004B5CEF"/>
    <w:rsid w:val="004B5CF4"/>
    <w:rsid w:val="004B7C80"/>
    <w:rsid w:val="004D1239"/>
    <w:rsid w:val="004D6F11"/>
    <w:rsid w:val="004E7497"/>
    <w:rsid w:val="004F1797"/>
    <w:rsid w:val="005061B7"/>
    <w:rsid w:val="0053377B"/>
    <w:rsid w:val="00537F8F"/>
    <w:rsid w:val="0056232D"/>
    <w:rsid w:val="0057364C"/>
    <w:rsid w:val="00575255"/>
    <w:rsid w:val="005851B7"/>
    <w:rsid w:val="00585250"/>
    <w:rsid w:val="0058717B"/>
    <w:rsid w:val="00587AAA"/>
    <w:rsid w:val="005B0240"/>
    <w:rsid w:val="005B321F"/>
    <w:rsid w:val="005D0D86"/>
    <w:rsid w:val="005D47EF"/>
    <w:rsid w:val="005E4697"/>
    <w:rsid w:val="005F1054"/>
    <w:rsid w:val="005F23BB"/>
    <w:rsid w:val="006026A2"/>
    <w:rsid w:val="00613D58"/>
    <w:rsid w:val="0062270E"/>
    <w:rsid w:val="00631EDA"/>
    <w:rsid w:val="006336CE"/>
    <w:rsid w:val="0064703E"/>
    <w:rsid w:val="006479B3"/>
    <w:rsid w:val="00651BE7"/>
    <w:rsid w:val="006531AD"/>
    <w:rsid w:val="00660ADE"/>
    <w:rsid w:val="00665507"/>
    <w:rsid w:val="00687E43"/>
    <w:rsid w:val="0070084A"/>
    <w:rsid w:val="00715F71"/>
    <w:rsid w:val="0072059A"/>
    <w:rsid w:val="00723315"/>
    <w:rsid w:val="00732B72"/>
    <w:rsid w:val="0073307A"/>
    <w:rsid w:val="00752A1A"/>
    <w:rsid w:val="00762990"/>
    <w:rsid w:val="00765E52"/>
    <w:rsid w:val="007838A8"/>
    <w:rsid w:val="007A6CDC"/>
    <w:rsid w:val="007B0B1B"/>
    <w:rsid w:val="007B3361"/>
    <w:rsid w:val="007B602B"/>
    <w:rsid w:val="007C5B8A"/>
    <w:rsid w:val="007D56BD"/>
    <w:rsid w:val="007D7E2F"/>
    <w:rsid w:val="007E3FA2"/>
    <w:rsid w:val="007F26E6"/>
    <w:rsid w:val="00802751"/>
    <w:rsid w:val="008047CC"/>
    <w:rsid w:val="00806E61"/>
    <w:rsid w:val="008444FD"/>
    <w:rsid w:val="008567BA"/>
    <w:rsid w:val="008741FB"/>
    <w:rsid w:val="00880321"/>
    <w:rsid w:val="008B3648"/>
    <w:rsid w:val="008C018D"/>
    <w:rsid w:val="008C4F03"/>
    <w:rsid w:val="008D0F5B"/>
    <w:rsid w:val="008D3D6C"/>
    <w:rsid w:val="008E3B68"/>
    <w:rsid w:val="00911DC0"/>
    <w:rsid w:val="00913A94"/>
    <w:rsid w:val="0093459F"/>
    <w:rsid w:val="0094560D"/>
    <w:rsid w:val="009615C7"/>
    <w:rsid w:val="009635A3"/>
    <w:rsid w:val="0096561F"/>
    <w:rsid w:val="0097439A"/>
    <w:rsid w:val="00985418"/>
    <w:rsid w:val="009C690D"/>
    <w:rsid w:val="009D6485"/>
    <w:rsid w:val="009D7956"/>
    <w:rsid w:val="009F5BC3"/>
    <w:rsid w:val="009F74CE"/>
    <w:rsid w:val="00A45676"/>
    <w:rsid w:val="00A4578C"/>
    <w:rsid w:val="00A53530"/>
    <w:rsid w:val="00A5386F"/>
    <w:rsid w:val="00A64686"/>
    <w:rsid w:val="00A71E2C"/>
    <w:rsid w:val="00A73E1F"/>
    <w:rsid w:val="00A7485E"/>
    <w:rsid w:val="00A759D1"/>
    <w:rsid w:val="00A769E7"/>
    <w:rsid w:val="00A7781D"/>
    <w:rsid w:val="00A81201"/>
    <w:rsid w:val="00AA2D17"/>
    <w:rsid w:val="00AA3AF2"/>
    <w:rsid w:val="00AC4A74"/>
    <w:rsid w:val="00AD3079"/>
    <w:rsid w:val="00AD7011"/>
    <w:rsid w:val="00AD7699"/>
    <w:rsid w:val="00B10060"/>
    <w:rsid w:val="00B14E3F"/>
    <w:rsid w:val="00B54AB9"/>
    <w:rsid w:val="00B620FE"/>
    <w:rsid w:val="00B809E3"/>
    <w:rsid w:val="00B81FD0"/>
    <w:rsid w:val="00B83D20"/>
    <w:rsid w:val="00B84B00"/>
    <w:rsid w:val="00BA047E"/>
    <w:rsid w:val="00BA7ACC"/>
    <w:rsid w:val="00BB07F3"/>
    <w:rsid w:val="00BB212F"/>
    <w:rsid w:val="00BB4C36"/>
    <w:rsid w:val="00BD00C0"/>
    <w:rsid w:val="00BD7104"/>
    <w:rsid w:val="00C00DCC"/>
    <w:rsid w:val="00C05FF2"/>
    <w:rsid w:val="00C4059B"/>
    <w:rsid w:val="00C43D6E"/>
    <w:rsid w:val="00C44BAA"/>
    <w:rsid w:val="00C5023D"/>
    <w:rsid w:val="00C90B5A"/>
    <w:rsid w:val="00C94E3D"/>
    <w:rsid w:val="00CB03B9"/>
    <w:rsid w:val="00CD3162"/>
    <w:rsid w:val="00CE477A"/>
    <w:rsid w:val="00CF3D69"/>
    <w:rsid w:val="00D14269"/>
    <w:rsid w:val="00D33554"/>
    <w:rsid w:val="00D34123"/>
    <w:rsid w:val="00D50B87"/>
    <w:rsid w:val="00D7580E"/>
    <w:rsid w:val="00D81C83"/>
    <w:rsid w:val="00D84F30"/>
    <w:rsid w:val="00D869CE"/>
    <w:rsid w:val="00D86EF2"/>
    <w:rsid w:val="00D876F0"/>
    <w:rsid w:val="00DB2B08"/>
    <w:rsid w:val="00DB53E5"/>
    <w:rsid w:val="00DB6BF9"/>
    <w:rsid w:val="00DE0652"/>
    <w:rsid w:val="00DE4DE5"/>
    <w:rsid w:val="00DF104D"/>
    <w:rsid w:val="00DF166F"/>
    <w:rsid w:val="00E00479"/>
    <w:rsid w:val="00E1182B"/>
    <w:rsid w:val="00E258FE"/>
    <w:rsid w:val="00E30D7C"/>
    <w:rsid w:val="00E477D8"/>
    <w:rsid w:val="00E55ADC"/>
    <w:rsid w:val="00E84DAC"/>
    <w:rsid w:val="00EB3EA3"/>
    <w:rsid w:val="00EC63F5"/>
    <w:rsid w:val="00EC72F8"/>
    <w:rsid w:val="00ED1749"/>
    <w:rsid w:val="00ED1F9F"/>
    <w:rsid w:val="00ED219A"/>
    <w:rsid w:val="00ED33AD"/>
    <w:rsid w:val="00EE6736"/>
    <w:rsid w:val="00F01BC6"/>
    <w:rsid w:val="00F06FD2"/>
    <w:rsid w:val="00F14F19"/>
    <w:rsid w:val="00F256CE"/>
    <w:rsid w:val="00F34C21"/>
    <w:rsid w:val="00F4578B"/>
    <w:rsid w:val="00F546B9"/>
    <w:rsid w:val="00F81B2D"/>
    <w:rsid w:val="00F837E8"/>
    <w:rsid w:val="00FA166C"/>
    <w:rsid w:val="00FA2A5E"/>
    <w:rsid w:val="00FB2902"/>
    <w:rsid w:val="00FC44BD"/>
    <w:rsid w:val="00FD0892"/>
    <w:rsid w:val="00FD422C"/>
    <w:rsid w:val="00FD4DBC"/>
    <w:rsid w:val="00FE44AC"/>
    <w:rsid w:val="00FE4754"/>
    <w:rsid w:val="00FF3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28B7E12"/>
  <w14:defaultImageDpi w14:val="0"/>
  <w15:docId w15:val="{DE90EB66-D6CD-475E-A5E7-3856297E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4896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56041"/>
    <w:pPr>
      <w:keepNext/>
      <w:overflowPunct/>
      <w:autoSpaceDE/>
      <w:autoSpaceDN/>
      <w:adjustRightInd/>
      <w:jc w:val="center"/>
      <w:textAlignment w:val="auto"/>
      <w:outlineLvl w:val="0"/>
    </w:pPr>
    <w:rPr>
      <w:sz w:val="30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56041"/>
    <w:pPr>
      <w:keepNext/>
      <w:overflowPunct/>
      <w:autoSpaceDE/>
      <w:autoSpaceDN/>
      <w:adjustRightInd/>
      <w:jc w:val="center"/>
      <w:textAlignment w:val="auto"/>
      <w:outlineLvl w:val="1"/>
    </w:pPr>
    <w:rPr>
      <w:rFonts w:ascii="Arial Narrow" w:hAnsi="Arial Narrow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56041"/>
    <w:pPr>
      <w:keepNext/>
      <w:overflowPunct/>
      <w:autoSpaceDE/>
      <w:autoSpaceDN/>
      <w:adjustRightInd/>
      <w:textAlignment w:val="auto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056041"/>
    <w:pPr>
      <w:keepNext/>
      <w:outlineLvl w:val="3"/>
    </w:pPr>
    <w:rPr>
      <w:rFonts w:ascii="Arial" w:hAnsi="Arial" w:cs="Arial"/>
      <w:sz w:val="24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56041"/>
    <w:pPr>
      <w:keepNext/>
      <w:outlineLvl w:val="4"/>
    </w:pPr>
    <w:rPr>
      <w:rFonts w:ascii="Arial" w:hAnsi="Arial" w:cs="Arial"/>
      <w:b/>
      <w:bCs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056041"/>
    <w:pPr>
      <w:keepNext/>
      <w:outlineLvl w:val="5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F2004"/>
    <w:rPr>
      <w:rFonts w:cs="Times New Roman"/>
      <w:sz w:val="30"/>
      <w:lang w:val="x-none"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en-GB" w:eastAsia="x-none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en-GB" w:eastAsia="x-none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en-GB" w:eastAsia="x-none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en-GB" w:eastAsia="x-none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asciiTheme="minorHAnsi" w:eastAsiaTheme="minorEastAsia" w:hAnsiTheme="minorHAnsi" w:cs="Times New Roman"/>
      <w:b/>
      <w:bCs/>
      <w:lang w:val="en-GB" w:eastAsia="x-none"/>
    </w:rPr>
  </w:style>
  <w:style w:type="paragraph" w:styleId="Header">
    <w:name w:val="header"/>
    <w:basedOn w:val="Normal"/>
    <w:link w:val="HeaderChar"/>
    <w:uiPriority w:val="99"/>
    <w:rsid w:val="0005604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0"/>
      <w:szCs w:val="20"/>
      <w:lang w:val="en-GB" w:eastAsia="x-none"/>
    </w:rPr>
  </w:style>
  <w:style w:type="paragraph" w:styleId="Footer">
    <w:name w:val="footer"/>
    <w:basedOn w:val="Normal"/>
    <w:link w:val="FooterChar"/>
    <w:uiPriority w:val="99"/>
    <w:rsid w:val="00056041"/>
    <w:pPr>
      <w:tabs>
        <w:tab w:val="center" w:pos="4153"/>
        <w:tab w:val="right" w:pos="8306"/>
      </w:tabs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821F3"/>
    <w:rPr>
      <w:rFonts w:cs="Times New Roman"/>
      <w:lang w:val="x-none" w:eastAsia="en-US"/>
    </w:rPr>
  </w:style>
  <w:style w:type="paragraph" w:styleId="BodyText">
    <w:name w:val="Body Text"/>
    <w:basedOn w:val="Normal"/>
    <w:link w:val="BodyTextChar"/>
    <w:uiPriority w:val="99"/>
    <w:rsid w:val="00056041"/>
    <w:rPr>
      <w:rFonts w:ascii="Arial" w:hAnsi="Arial" w:cs="Arial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0"/>
      <w:szCs w:val="20"/>
      <w:lang w:val="en-GB" w:eastAsia="x-none"/>
    </w:rPr>
  </w:style>
  <w:style w:type="paragraph" w:styleId="BalloonText">
    <w:name w:val="Balloon Text"/>
    <w:basedOn w:val="Normal"/>
    <w:link w:val="BalloonTextChar"/>
    <w:uiPriority w:val="99"/>
    <w:semiHidden/>
    <w:rsid w:val="003147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val="en-GB" w:eastAsia="x-none"/>
    </w:rPr>
  </w:style>
  <w:style w:type="table" w:styleId="TableGrid">
    <w:name w:val="Table Grid"/>
    <w:basedOn w:val="TableNormal"/>
    <w:uiPriority w:val="99"/>
    <w:rsid w:val="00880321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AC4A74"/>
    <w:rPr>
      <w:rFonts w:cs="Times New Roman"/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0821F3"/>
    <w:rPr>
      <w:rFonts w:cs="Times New Roman"/>
      <w:i/>
    </w:rPr>
  </w:style>
  <w:style w:type="paragraph" w:styleId="NoSpacing">
    <w:name w:val="No Spacing"/>
    <w:uiPriority w:val="1"/>
    <w:qFormat/>
    <w:rsid w:val="00316353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D4D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9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RRussell@bgn.oxon.sch.uk" TargetMode="Externa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vorb\Application%20Data\Microsoft\Templates\LETTER%20HEAD%20ne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HEAD new</Template>
  <TotalTime>20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BGN School</Company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Lizzie Harris</cp:lastModifiedBy>
  <cp:revision>2</cp:revision>
  <cp:lastPrinted>2021-06-07T11:33:00Z</cp:lastPrinted>
  <dcterms:created xsi:type="dcterms:W3CDTF">2022-01-26T10:21:00Z</dcterms:created>
  <dcterms:modified xsi:type="dcterms:W3CDTF">2022-01-26T10:21:00Z</dcterms:modified>
</cp:coreProperties>
</file>